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B433A6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人保财险宁夏分公司银川市开发区支公司2026年早午餐配送服务项目失败公告</w:t>
      </w:r>
    </w:p>
    <w:p w14:paraId="7E6C1ED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一、项目基本情况</w:t>
      </w:r>
    </w:p>
    <w:p w14:paraId="17EC1F5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default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项目编号：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eastAsia="zh-CN"/>
        </w:rPr>
        <w:t>NXTFZB-2026274</w:t>
      </w:r>
    </w:p>
    <w:p w14:paraId="1A56EFE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项目名称：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人保财险宁夏分公司银川市开发区支公司2026年早午餐配送服务项目</w:t>
      </w:r>
    </w:p>
    <w:p w14:paraId="7202B63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二、项目失败原因</w:t>
      </w:r>
    </w:p>
    <w:p w14:paraId="7B83F2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eastAsia="zh-CN"/>
        </w:rPr>
        <w:t>截至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val="en-US" w:eastAsia="zh-CN"/>
        </w:rPr>
        <w:t>比选文件获取截止时间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，递交申请的供应商不足2家，本次采购失败。</w:t>
      </w:r>
    </w:p>
    <w:p w14:paraId="2C316E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三、其他补充事宜</w:t>
      </w:r>
    </w:p>
    <w:p w14:paraId="49C56D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本项目公告同时在人保e采”外网门户（https://ec.picc.com/）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、中国招标投标公共服务平台（http://www.cebpubservice.com/）、中国采购与招标网（http://www.chinabidding.cn）、中国金融集中采购网（http://www.cfcpn.com）上发布，除上述外，采购人和采购代理机构不在其他任何网站、论坛等媒介上发布任何采购信息，其他任何媒介上转载的、以采购人为采购主体的采购信息均为非法转载，均为无效。对于非法转载、篡改采购公告信息的组织或个人，采购人保留追究其法律责任的权利。</w:t>
      </w:r>
    </w:p>
    <w:p w14:paraId="6C436EC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四、凡对本次公告内容提出询问，请按以下方式联系</w:t>
      </w:r>
    </w:p>
    <w:p w14:paraId="1A4DAEE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采购人：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eastAsia="zh-CN"/>
        </w:rPr>
        <w:t>中国人民财产保险股份有限公司银川分公司</w:t>
      </w:r>
    </w:p>
    <w:p w14:paraId="5199AD4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地址：宁夏银川市金凤区尹家渠北街120号</w:t>
      </w:r>
    </w:p>
    <w:p w14:paraId="040C77A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联系人：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康伉</w:t>
      </w:r>
    </w:p>
    <w:p w14:paraId="2D1DE2D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</w:p>
    <w:p w14:paraId="3D77CC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采购代理机构：宁夏回族自治区通信产业服务有限公司</w:t>
      </w:r>
    </w:p>
    <w:p w14:paraId="0EDC354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地址：宁夏银川市兴庆区中山北街13号电信商城4楼</w:t>
      </w:r>
    </w:p>
    <w:p w14:paraId="3204CA6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联系人：杨燕、成丽华</w:t>
      </w:r>
    </w:p>
    <w:p w14:paraId="692CDB8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电话：18995113665、17795185421</w:t>
      </w:r>
    </w:p>
    <w:p w14:paraId="74F34FB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电子邮件：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eastAsia="zh-CN"/>
        </w:rPr>
        <w:t>77827584@qq.com</w:t>
      </w:r>
    </w:p>
    <w:p w14:paraId="7E32063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367" w:firstLineChars="175"/>
        <w:jc w:val="righ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202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  <w:t>日</w:t>
      </w:r>
    </w:p>
    <w:sectPr>
      <w:footerReference r:id="rId7" w:type="first"/>
      <w:headerReference r:id="rId5" w:type="default"/>
      <w:footerReference r:id="rId6" w:type="default"/>
      <w:type w:val="continuous"/>
      <w:pgSz w:w="11906" w:h="16838"/>
      <w:pgMar w:top="1440" w:right="1797" w:bottom="1440" w:left="1797" w:header="851" w:footer="992" w:gutter="0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aco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45E052">
    <w:pPr>
      <w:pStyle w:val="21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38100</wp:posOffset>
              </wp:positionV>
              <wp:extent cx="210185" cy="132715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018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9EFF38">
                          <w:pPr>
                            <w:pStyle w:val="21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3pt;height:10.45pt;width:16.55pt;mso-position-horizontal:center;mso-position-horizontal-relative:margin;z-index:251659264;mso-width-relative:page;mso-height-relative:page;" filled="f" stroked="f" coordsize="21600,21600" o:gfxdata="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6zRGTUAAAABAEAAA8AAAAAAAAAAQAgAAAAIgAAAGRycy9kb3ducmV2Lnht&#10;bFBLAQIUABQAAAAIAIdO4kAw7za9xAEAAH8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A9EFF38">
                    <w:pPr>
                      <w:pStyle w:val="21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20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0DD7FAF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1DFFFC">
    <w:pPr>
      <w:pStyle w:val="21"/>
      <w:jc w:val="center"/>
      <w:rPr>
        <w:rFonts w:ascii="黑体" w:hAnsi="黑体" w:eastAsia="黑体"/>
        <w:szCs w:val="18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94310" cy="159385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31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F2CFB1">
                          <w:pPr>
                            <w:pStyle w:val="21"/>
                            <w:rPr>
                              <w:rFonts w:hint="eastAsia" w:ascii="仿宋" w:hAnsi="仿宋" w:eastAsia="仿宋" w:cs="仿宋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separate"/>
                          </w:r>
                          <w:r>
                            <w:rPr>
                              <w:rFonts w:ascii="仿宋" w:hAnsi="仿宋" w:eastAsia="仿宋" w:cs="仿宋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.55pt;width:15.3pt;mso-position-horizontal:center;mso-position-horizontal-relative:margin;z-index:251660288;mso-width-relative:page;mso-height-relative:page;" filled="f" stroked="f" coordsize="21600,21600" o:gfxdata="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w0jvN9MAAAADAQAADwAAAAAAAAABACAAAAAiAAAAZHJzL2Rvd25yZXYueG1s&#10;UEsBAhQAFAAAAAgAh07iQCIcqCfEAQAAfwMAAA4AAAAAAAAAAQAgAAAAI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3F2CFB1">
                    <w:pPr>
                      <w:pStyle w:val="21"/>
                      <w:rPr>
                        <w:rFonts w:hint="eastAsia" w:ascii="仿宋" w:hAnsi="仿宋" w:eastAsia="仿宋" w:cs="仿宋"/>
                      </w:rPr>
                    </w:pPr>
                    <w:r>
                      <w:rPr>
                        <w:rFonts w:hint="eastAsia" w:ascii="仿宋" w:hAnsi="仿宋" w:eastAsia="仿宋" w:cs="仿宋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</w:rPr>
                      <w:fldChar w:fldCharType="separate"/>
                    </w:r>
                    <w:r>
                      <w:rPr>
                        <w:rFonts w:ascii="仿宋" w:hAnsi="仿宋" w:eastAsia="仿宋" w:cs="仿宋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63FC71F4">
    <w:pPr>
      <w:pStyle w:val="2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12" w:lineRule="auto"/>
      </w:pPr>
      <w:r>
        <w:separator/>
      </w:r>
    </w:p>
  </w:footnote>
  <w:footnote w:type="continuationSeparator" w:id="1">
    <w:p>
      <w:pPr>
        <w:spacing w:line="312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85D93A">
    <w:pPr>
      <w:pStyle w:val="22"/>
      <w:pBdr>
        <w:top w:val="none" w:color="auto" w:sz="0" w:space="0"/>
        <w:left w:val="none" w:color="auto" w:sz="0" w:space="0"/>
        <w:bottom w:val="single" w:color="auto" w:sz="4" w:space="1"/>
        <w:right w:val="none" w:color="auto" w:sz="0" w:space="0"/>
      </w:pBdr>
      <w:jc w:val="center"/>
      <w:rPr>
        <w:rFonts w:hint="eastAsia" w:ascii="仿宋" w:hAnsi="仿宋" w:eastAsia="仿宋" w:cs="仿宋"/>
      </w:rPr>
    </w:pPr>
    <w:r>
      <w:rPr>
        <w:rFonts w:hint="eastAsia" w:ascii="仿宋" w:hAnsi="仿宋" w:eastAsia="仿宋" w:cs="仿宋"/>
      </w:rPr>
      <w:t>招标文件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3NDhhZTMxN2IwZjg1OGE5ZGE4Yzc5MzJkZTg3MmUifQ=="/>
  </w:docVars>
  <w:rsids>
    <w:rsidRoot w:val="005F55AF"/>
    <w:rsid w:val="000001C4"/>
    <w:rsid w:val="00000C81"/>
    <w:rsid w:val="00000EAA"/>
    <w:rsid w:val="0000139C"/>
    <w:rsid w:val="000016E8"/>
    <w:rsid w:val="00003FC1"/>
    <w:rsid w:val="00004A95"/>
    <w:rsid w:val="00004F37"/>
    <w:rsid w:val="000050AE"/>
    <w:rsid w:val="00006707"/>
    <w:rsid w:val="000068F2"/>
    <w:rsid w:val="0000699B"/>
    <w:rsid w:val="00006B2B"/>
    <w:rsid w:val="00006F75"/>
    <w:rsid w:val="00010234"/>
    <w:rsid w:val="00011607"/>
    <w:rsid w:val="00012105"/>
    <w:rsid w:val="00013761"/>
    <w:rsid w:val="000151FB"/>
    <w:rsid w:val="0001709E"/>
    <w:rsid w:val="00021824"/>
    <w:rsid w:val="00022109"/>
    <w:rsid w:val="00024256"/>
    <w:rsid w:val="00024350"/>
    <w:rsid w:val="000243B2"/>
    <w:rsid w:val="000252D2"/>
    <w:rsid w:val="0002645E"/>
    <w:rsid w:val="00026C1C"/>
    <w:rsid w:val="00026C66"/>
    <w:rsid w:val="00027DA6"/>
    <w:rsid w:val="000312AD"/>
    <w:rsid w:val="00032A4D"/>
    <w:rsid w:val="000335FC"/>
    <w:rsid w:val="00033C35"/>
    <w:rsid w:val="00034D22"/>
    <w:rsid w:val="000352ED"/>
    <w:rsid w:val="00035B05"/>
    <w:rsid w:val="00037ECD"/>
    <w:rsid w:val="0004355F"/>
    <w:rsid w:val="00044E20"/>
    <w:rsid w:val="00044F68"/>
    <w:rsid w:val="00045339"/>
    <w:rsid w:val="00045927"/>
    <w:rsid w:val="00045B07"/>
    <w:rsid w:val="000479A4"/>
    <w:rsid w:val="00047FE6"/>
    <w:rsid w:val="000515DB"/>
    <w:rsid w:val="00051BFE"/>
    <w:rsid w:val="000523F6"/>
    <w:rsid w:val="00052EBC"/>
    <w:rsid w:val="0005366F"/>
    <w:rsid w:val="00054842"/>
    <w:rsid w:val="00054BC2"/>
    <w:rsid w:val="00055A7F"/>
    <w:rsid w:val="0005610E"/>
    <w:rsid w:val="00060DE9"/>
    <w:rsid w:val="00061265"/>
    <w:rsid w:val="0006160A"/>
    <w:rsid w:val="00062034"/>
    <w:rsid w:val="000629FD"/>
    <w:rsid w:val="00063375"/>
    <w:rsid w:val="0006458B"/>
    <w:rsid w:val="0006524F"/>
    <w:rsid w:val="0006708E"/>
    <w:rsid w:val="000676F4"/>
    <w:rsid w:val="00067701"/>
    <w:rsid w:val="00067C40"/>
    <w:rsid w:val="000739F8"/>
    <w:rsid w:val="0007443C"/>
    <w:rsid w:val="00074AB1"/>
    <w:rsid w:val="00074F22"/>
    <w:rsid w:val="000767AC"/>
    <w:rsid w:val="000767DF"/>
    <w:rsid w:val="00077111"/>
    <w:rsid w:val="00081825"/>
    <w:rsid w:val="00082F19"/>
    <w:rsid w:val="00084FF4"/>
    <w:rsid w:val="00086193"/>
    <w:rsid w:val="00087142"/>
    <w:rsid w:val="00087E33"/>
    <w:rsid w:val="000903F5"/>
    <w:rsid w:val="00090AE3"/>
    <w:rsid w:val="00090D3B"/>
    <w:rsid w:val="00091DCE"/>
    <w:rsid w:val="000925AF"/>
    <w:rsid w:val="0009613B"/>
    <w:rsid w:val="000963DE"/>
    <w:rsid w:val="00097B9F"/>
    <w:rsid w:val="000A073A"/>
    <w:rsid w:val="000A3063"/>
    <w:rsid w:val="000A38E9"/>
    <w:rsid w:val="000A499E"/>
    <w:rsid w:val="000A4ADD"/>
    <w:rsid w:val="000A616D"/>
    <w:rsid w:val="000A6A7C"/>
    <w:rsid w:val="000A73A9"/>
    <w:rsid w:val="000A7841"/>
    <w:rsid w:val="000A7896"/>
    <w:rsid w:val="000B36D6"/>
    <w:rsid w:val="000B5486"/>
    <w:rsid w:val="000B700F"/>
    <w:rsid w:val="000C0CFB"/>
    <w:rsid w:val="000C0FC6"/>
    <w:rsid w:val="000C2AD8"/>
    <w:rsid w:val="000C3CC6"/>
    <w:rsid w:val="000C4137"/>
    <w:rsid w:val="000C75E9"/>
    <w:rsid w:val="000C7872"/>
    <w:rsid w:val="000D079E"/>
    <w:rsid w:val="000D2C19"/>
    <w:rsid w:val="000D3528"/>
    <w:rsid w:val="000D3953"/>
    <w:rsid w:val="000D4B03"/>
    <w:rsid w:val="000D4D9F"/>
    <w:rsid w:val="000D5661"/>
    <w:rsid w:val="000D628B"/>
    <w:rsid w:val="000D644C"/>
    <w:rsid w:val="000D7E11"/>
    <w:rsid w:val="000E0407"/>
    <w:rsid w:val="000E18A1"/>
    <w:rsid w:val="000E259E"/>
    <w:rsid w:val="000E369E"/>
    <w:rsid w:val="000E3CF6"/>
    <w:rsid w:val="000E5233"/>
    <w:rsid w:val="000E586E"/>
    <w:rsid w:val="000E61DA"/>
    <w:rsid w:val="000F3605"/>
    <w:rsid w:val="000F3B51"/>
    <w:rsid w:val="000F3BBD"/>
    <w:rsid w:val="000F3C06"/>
    <w:rsid w:val="000F3F3E"/>
    <w:rsid w:val="000F45C4"/>
    <w:rsid w:val="000F46D5"/>
    <w:rsid w:val="000F61EE"/>
    <w:rsid w:val="000F7110"/>
    <w:rsid w:val="000F790F"/>
    <w:rsid w:val="000F7E6D"/>
    <w:rsid w:val="0010147B"/>
    <w:rsid w:val="001015DB"/>
    <w:rsid w:val="001026CD"/>
    <w:rsid w:val="001049FD"/>
    <w:rsid w:val="001061DB"/>
    <w:rsid w:val="00110277"/>
    <w:rsid w:val="00110EDE"/>
    <w:rsid w:val="00111D8D"/>
    <w:rsid w:val="00112169"/>
    <w:rsid w:val="001125F7"/>
    <w:rsid w:val="00113131"/>
    <w:rsid w:val="00114EC3"/>
    <w:rsid w:val="00116821"/>
    <w:rsid w:val="00116E5C"/>
    <w:rsid w:val="0011762E"/>
    <w:rsid w:val="0011797C"/>
    <w:rsid w:val="00117B54"/>
    <w:rsid w:val="00120076"/>
    <w:rsid w:val="00120253"/>
    <w:rsid w:val="00121851"/>
    <w:rsid w:val="00122A54"/>
    <w:rsid w:val="00124F11"/>
    <w:rsid w:val="00125019"/>
    <w:rsid w:val="00126C7E"/>
    <w:rsid w:val="00126CE7"/>
    <w:rsid w:val="00130D12"/>
    <w:rsid w:val="001310E5"/>
    <w:rsid w:val="00131208"/>
    <w:rsid w:val="001315B3"/>
    <w:rsid w:val="001315FE"/>
    <w:rsid w:val="00131681"/>
    <w:rsid w:val="001335CE"/>
    <w:rsid w:val="00134630"/>
    <w:rsid w:val="00135174"/>
    <w:rsid w:val="00135531"/>
    <w:rsid w:val="0014075B"/>
    <w:rsid w:val="00142288"/>
    <w:rsid w:val="001425CB"/>
    <w:rsid w:val="0014286F"/>
    <w:rsid w:val="001442A6"/>
    <w:rsid w:val="00146BDC"/>
    <w:rsid w:val="001471AD"/>
    <w:rsid w:val="001512A0"/>
    <w:rsid w:val="0015276A"/>
    <w:rsid w:val="001541A3"/>
    <w:rsid w:val="001574F6"/>
    <w:rsid w:val="00164FA4"/>
    <w:rsid w:val="00165099"/>
    <w:rsid w:val="0016661C"/>
    <w:rsid w:val="00167F84"/>
    <w:rsid w:val="00177E38"/>
    <w:rsid w:val="00181527"/>
    <w:rsid w:val="00181732"/>
    <w:rsid w:val="00184CCD"/>
    <w:rsid w:val="00185C2F"/>
    <w:rsid w:val="00187293"/>
    <w:rsid w:val="001877DD"/>
    <w:rsid w:val="00190A02"/>
    <w:rsid w:val="00190C5A"/>
    <w:rsid w:val="0019442B"/>
    <w:rsid w:val="001A0890"/>
    <w:rsid w:val="001A19D2"/>
    <w:rsid w:val="001A1C87"/>
    <w:rsid w:val="001A1F38"/>
    <w:rsid w:val="001A3857"/>
    <w:rsid w:val="001A4F0D"/>
    <w:rsid w:val="001A5E58"/>
    <w:rsid w:val="001A6377"/>
    <w:rsid w:val="001A6A87"/>
    <w:rsid w:val="001A7699"/>
    <w:rsid w:val="001A77C6"/>
    <w:rsid w:val="001B29DD"/>
    <w:rsid w:val="001B32F5"/>
    <w:rsid w:val="001B4523"/>
    <w:rsid w:val="001B5337"/>
    <w:rsid w:val="001C0D18"/>
    <w:rsid w:val="001C28D2"/>
    <w:rsid w:val="001C4F00"/>
    <w:rsid w:val="001C543F"/>
    <w:rsid w:val="001C569A"/>
    <w:rsid w:val="001C65C1"/>
    <w:rsid w:val="001C6D9E"/>
    <w:rsid w:val="001C7899"/>
    <w:rsid w:val="001D076F"/>
    <w:rsid w:val="001D23AF"/>
    <w:rsid w:val="001D23B6"/>
    <w:rsid w:val="001D3757"/>
    <w:rsid w:val="001D3A3C"/>
    <w:rsid w:val="001D5E2F"/>
    <w:rsid w:val="001D6FE1"/>
    <w:rsid w:val="001D7261"/>
    <w:rsid w:val="001D7701"/>
    <w:rsid w:val="001D7AA1"/>
    <w:rsid w:val="001E2456"/>
    <w:rsid w:val="001E3189"/>
    <w:rsid w:val="001E3D4C"/>
    <w:rsid w:val="001E3E86"/>
    <w:rsid w:val="001F2953"/>
    <w:rsid w:val="001F3F80"/>
    <w:rsid w:val="001F4609"/>
    <w:rsid w:val="001F7B1B"/>
    <w:rsid w:val="0020115E"/>
    <w:rsid w:val="00201575"/>
    <w:rsid w:val="00203CDC"/>
    <w:rsid w:val="00203FC1"/>
    <w:rsid w:val="00204A32"/>
    <w:rsid w:val="00206322"/>
    <w:rsid w:val="0020688B"/>
    <w:rsid w:val="00206ACA"/>
    <w:rsid w:val="00207D3B"/>
    <w:rsid w:val="002124EF"/>
    <w:rsid w:val="00212967"/>
    <w:rsid w:val="00212A52"/>
    <w:rsid w:val="00212AEE"/>
    <w:rsid w:val="00213736"/>
    <w:rsid w:val="0021403B"/>
    <w:rsid w:val="00214FDB"/>
    <w:rsid w:val="00215FF1"/>
    <w:rsid w:val="00216402"/>
    <w:rsid w:val="00217033"/>
    <w:rsid w:val="0021729F"/>
    <w:rsid w:val="00217F9A"/>
    <w:rsid w:val="002207FA"/>
    <w:rsid w:val="00221931"/>
    <w:rsid w:val="0022202B"/>
    <w:rsid w:val="00222CCB"/>
    <w:rsid w:val="00225E48"/>
    <w:rsid w:val="00226E29"/>
    <w:rsid w:val="0022792D"/>
    <w:rsid w:val="00230C7F"/>
    <w:rsid w:val="00231390"/>
    <w:rsid w:val="00232123"/>
    <w:rsid w:val="002329BA"/>
    <w:rsid w:val="00232AA2"/>
    <w:rsid w:val="00232AAB"/>
    <w:rsid w:val="002346E9"/>
    <w:rsid w:val="00236429"/>
    <w:rsid w:val="00236DA6"/>
    <w:rsid w:val="00237699"/>
    <w:rsid w:val="00237869"/>
    <w:rsid w:val="00237EED"/>
    <w:rsid w:val="002406AC"/>
    <w:rsid w:val="00242173"/>
    <w:rsid w:val="002439E8"/>
    <w:rsid w:val="00243A60"/>
    <w:rsid w:val="00245799"/>
    <w:rsid w:val="00250A52"/>
    <w:rsid w:val="00250DB4"/>
    <w:rsid w:val="002512C9"/>
    <w:rsid w:val="00251EF0"/>
    <w:rsid w:val="00252704"/>
    <w:rsid w:val="00252B10"/>
    <w:rsid w:val="00253CB6"/>
    <w:rsid w:val="00254037"/>
    <w:rsid w:val="00254EA1"/>
    <w:rsid w:val="00255444"/>
    <w:rsid w:val="002575A1"/>
    <w:rsid w:val="00257B18"/>
    <w:rsid w:val="0026035F"/>
    <w:rsid w:val="00261D4D"/>
    <w:rsid w:val="00262C07"/>
    <w:rsid w:val="00262D23"/>
    <w:rsid w:val="0026340E"/>
    <w:rsid w:val="00264B7B"/>
    <w:rsid w:val="002675F1"/>
    <w:rsid w:val="00270522"/>
    <w:rsid w:val="00273999"/>
    <w:rsid w:val="002753BD"/>
    <w:rsid w:val="00277663"/>
    <w:rsid w:val="0028413A"/>
    <w:rsid w:val="00284617"/>
    <w:rsid w:val="00286A3E"/>
    <w:rsid w:val="00287A9F"/>
    <w:rsid w:val="002900A1"/>
    <w:rsid w:val="00291F2A"/>
    <w:rsid w:val="00293253"/>
    <w:rsid w:val="00293FFB"/>
    <w:rsid w:val="00296B57"/>
    <w:rsid w:val="00297182"/>
    <w:rsid w:val="0029781A"/>
    <w:rsid w:val="00297FA6"/>
    <w:rsid w:val="002A0528"/>
    <w:rsid w:val="002A0871"/>
    <w:rsid w:val="002A08A9"/>
    <w:rsid w:val="002A29D5"/>
    <w:rsid w:val="002A3645"/>
    <w:rsid w:val="002A5816"/>
    <w:rsid w:val="002A59D8"/>
    <w:rsid w:val="002A6404"/>
    <w:rsid w:val="002A6CA1"/>
    <w:rsid w:val="002A6F20"/>
    <w:rsid w:val="002A6F8B"/>
    <w:rsid w:val="002A7397"/>
    <w:rsid w:val="002A74AC"/>
    <w:rsid w:val="002B284D"/>
    <w:rsid w:val="002B2F7A"/>
    <w:rsid w:val="002B3116"/>
    <w:rsid w:val="002B3356"/>
    <w:rsid w:val="002B3722"/>
    <w:rsid w:val="002B4923"/>
    <w:rsid w:val="002B604E"/>
    <w:rsid w:val="002B7C9A"/>
    <w:rsid w:val="002C0D19"/>
    <w:rsid w:val="002C15D2"/>
    <w:rsid w:val="002C243E"/>
    <w:rsid w:val="002C2771"/>
    <w:rsid w:val="002C2E36"/>
    <w:rsid w:val="002C3120"/>
    <w:rsid w:val="002C3D1E"/>
    <w:rsid w:val="002C4B6A"/>
    <w:rsid w:val="002C4DC4"/>
    <w:rsid w:val="002C6826"/>
    <w:rsid w:val="002D00D8"/>
    <w:rsid w:val="002D17D7"/>
    <w:rsid w:val="002D672A"/>
    <w:rsid w:val="002D6B06"/>
    <w:rsid w:val="002D764A"/>
    <w:rsid w:val="002D76A9"/>
    <w:rsid w:val="002E07B7"/>
    <w:rsid w:val="002E1286"/>
    <w:rsid w:val="002E153E"/>
    <w:rsid w:val="002E1C7B"/>
    <w:rsid w:val="002E2D72"/>
    <w:rsid w:val="002E4C41"/>
    <w:rsid w:val="002E56F8"/>
    <w:rsid w:val="002E5D16"/>
    <w:rsid w:val="002F0299"/>
    <w:rsid w:val="002F29C3"/>
    <w:rsid w:val="002F3452"/>
    <w:rsid w:val="002F6CC1"/>
    <w:rsid w:val="003008A4"/>
    <w:rsid w:val="00301A76"/>
    <w:rsid w:val="00304544"/>
    <w:rsid w:val="00306024"/>
    <w:rsid w:val="00306366"/>
    <w:rsid w:val="003074D7"/>
    <w:rsid w:val="0030768D"/>
    <w:rsid w:val="0031082E"/>
    <w:rsid w:val="003110A2"/>
    <w:rsid w:val="003129B0"/>
    <w:rsid w:val="00312A4D"/>
    <w:rsid w:val="00313685"/>
    <w:rsid w:val="00313E5A"/>
    <w:rsid w:val="00313F53"/>
    <w:rsid w:val="00314FEF"/>
    <w:rsid w:val="00315070"/>
    <w:rsid w:val="003154D6"/>
    <w:rsid w:val="00320097"/>
    <w:rsid w:val="00320423"/>
    <w:rsid w:val="0032047C"/>
    <w:rsid w:val="0032264D"/>
    <w:rsid w:val="00323E67"/>
    <w:rsid w:val="003254D7"/>
    <w:rsid w:val="003264ED"/>
    <w:rsid w:val="003270C6"/>
    <w:rsid w:val="00327AB4"/>
    <w:rsid w:val="00332AEA"/>
    <w:rsid w:val="00332E12"/>
    <w:rsid w:val="00333B4D"/>
    <w:rsid w:val="00333C26"/>
    <w:rsid w:val="00335187"/>
    <w:rsid w:val="00340A6B"/>
    <w:rsid w:val="00341088"/>
    <w:rsid w:val="0034186F"/>
    <w:rsid w:val="00341D12"/>
    <w:rsid w:val="00341E25"/>
    <w:rsid w:val="00342CD4"/>
    <w:rsid w:val="00343528"/>
    <w:rsid w:val="0034554B"/>
    <w:rsid w:val="00346017"/>
    <w:rsid w:val="00347120"/>
    <w:rsid w:val="00350901"/>
    <w:rsid w:val="0035152A"/>
    <w:rsid w:val="00351579"/>
    <w:rsid w:val="003610E4"/>
    <w:rsid w:val="003618A1"/>
    <w:rsid w:val="00362263"/>
    <w:rsid w:val="00362507"/>
    <w:rsid w:val="00363A11"/>
    <w:rsid w:val="00363E37"/>
    <w:rsid w:val="00365FB4"/>
    <w:rsid w:val="00366DED"/>
    <w:rsid w:val="00367063"/>
    <w:rsid w:val="003676AE"/>
    <w:rsid w:val="003721DF"/>
    <w:rsid w:val="0037437C"/>
    <w:rsid w:val="003743C4"/>
    <w:rsid w:val="00375F12"/>
    <w:rsid w:val="003767A0"/>
    <w:rsid w:val="00377423"/>
    <w:rsid w:val="00377636"/>
    <w:rsid w:val="00377970"/>
    <w:rsid w:val="00380A93"/>
    <w:rsid w:val="00381978"/>
    <w:rsid w:val="003822CD"/>
    <w:rsid w:val="00383C4B"/>
    <w:rsid w:val="003854B0"/>
    <w:rsid w:val="003859FD"/>
    <w:rsid w:val="00386D20"/>
    <w:rsid w:val="00387A30"/>
    <w:rsid w:val="00391172"/>
    <w:rsid w:val="00392E3A"/>
    <w:rsid w:val="00393F5A"/>
    <w:rsid w:val="003944F6"/>
    <w:rsid w:val="00396011"/>
    <w:rsid w:val="003973C4"/>
    <w:rsid w:val="00397EC0"/>
    <w:rsid w:val="003A078F"/>
    <w:rsid w:val="003A1256"/>
    <w:rsid w:val="003A2726"/>
    <w:rsid w:val="003A3056"/>
    <w:rsid w:val="003A353C"/>
    <w:rsid w:val="003A35AE"/>
    <w:rsid w:val="003A3AD6"/>
    <w:rsid w:val="003A7214"/>
    <w:rsid w:val="003A7C2B"/>
    <w:rsid w:val="003B09D9"/>
    <w:rsid w:val="003B244B"/>
    <w:rsid w:val="003B3BB4"/>
    <w:rsid w:val="003B406D"/>
    <w:rsid w:val="003B4CB2"/>
    <w:rsid w:val="003B5B88"/>
    <w:rsid w:val="003B5C8D"/>
    <w:rsid w:val="003B7BF1"/>
    <w:rsid w:val="003C0809"/>
    <w:rsid w:val="003C1A69"/>
    <w:rsid w:val="003C1EED"/>
    <w:rsid w:val="003C24F3"/>
    <w:rsid w:val="003C2CC6"/>
    <w:rsid w:val="003C3683"/>
    <w:rsid w:val="003C3F26"/>
    <w:rsid w:val="003C486E"/>
    <w:rsid w:val="003C4B52"/>
    <w:rsid w:val="003C4F36"/>
    <w:rsid w:val="003C6380"/>
    <w:rsid w:val="003C7512"/>
    <w:rsid w:val="003C7A1C"/>
    <w:rsid w:val="003D0AC8"/>
    <w:rsid w:val="003D24C5"/>
    <w:rsid w:val="003D30DD"/>
    <w:rsid w:val="003D3CC3"/>
    <w:rsid w:val="003D41FB"/>
    <w:rsid w:val="003D59DD"/>
    <w:rsid w:val="003D5CA2"/>
    <w:rsid w:val="003D6103"/>
    <w:rsid w:val="003E1E87"/>
    <w:rsid w:val="003E31A1"/>
    <w:rsid w:val="003E332E"/>
    <w:rsid w:val="003E3691"/>
    <w:rsid w:val="003E520B"/>
    <w:rsid w:val="003E52BB"/>
    <w:rsid w:val="003F0758"/>
    <w:rsid w:val="003F07D0"/>
    <w:rsid w:val="003F108A"/>
    <w:rsid w:val="003F2A3D"/>
    <w:rsid w:val="003F2F9E"/>
    <w:rsid w:val="003F38AD"/>
    <w:rsid w:val="003F3CB4"/>
    <w:rsid w:val="003F41E1"/>
    <w:rsid w:val="003F4C05"/>
    <w:rsid w:val="003F4DBE"/>
    <w:rsid w:val="00400EA9"/>
    <w:rsid w:val="0040189E"/>
    <w:rsid w:val="00401BE0"/>
    <w:rsid w:val="00401EFD"/>
    <w:rsid w:val="00402334"/>
    <w:rsid w:val="00402F29"/>
    <w:rsid w:val="00403FC1"/>
    <w:rsid w:val="004043FD"/>
    <w:rsid w:val="0040553E"/>
    <w:rsid w:val="004057DD"/>
    <w:rsid w:val="00405CD6"/>
    <w:rsid w:val="00410763"/>
    <w:rsid w:val="00411048"/>
    <w:rsid w:val="00412281"/>
    <w:rsid w:val="00412DBA"/>
    <w:rsid w:val="0041352C"/>
    <w:rsid w:val="004137E6"/>
    <w:rsid w:val="004141BE"/>
    <w:rsid w:val="00415995"/>
    <w:rsid w:val="00421CE4"/>
    <w:rsid w:val="00422CF1"/>
    <w:rsid w:val="00424391"/>
    <w:rsid w:val="004246AA"/>
    <w:rsid w:val="00425AC4"/>
    <w:rsid w:val="00426E30"/>
    <w:rsid w:val="004275DC"/>
    <w:rsid w:val="00427660"/>
    <w:rsid w:val="00430CD5"/>
    <w:rsid w:val="00430E84"/>
    <w:rsid w:val="00431F4B"/>
    <w:rsid w:val="004347E5"/>
    <w:rsid w:val="00435287"/>
    <w:rsid w:val="00440AC7"/>
    <w:rsid w:val="00440F2E"/>
    <w:rsid w:val="00441326"/>
    <w:rsid w:val="004416AA"/>
    <w:rsid w:val="004416D2"/>
    <w:rsid w:val="00442DB7"/>
    <w:rsid w:val="00443CDC"/>
    <w:rsid w:val="004442DD"/>
    <w:rsid w:val="00445F86"/>
    <w:rsid w:val="004460F1"/>
    <w:rsid w:val="004469DB"/>
    <w:rsid w:val="00446C8E"/>
    <w:rsid w:val="00450005"/>
    <w:rsid w:val="004501FD"/>
    <w:rsid w:val="004515B3"/>
    <w:rsid w:val="004537B2"/>
    <w:rsid w:val="00453BE3"/>
    <w:rsid w:val="00454FF0"/>
    <w:rsid w:val="0046260D"/>
    <w:rsid w:val="00462CE5"/>
    <w:rsid w:val="0046466C"/>
    <w:rsid w:val="00465093"/>
    <w:rsid w:val="0046549F"/>
    <w:rsid w:val="00467E6C"/>
    <w:rsid w:val="004707EC"/>
    <w:rsid w:val="00470D2E"/>
    <w:rsid w:val="00471C9E"/>
    <w:rsid w:val="00471E49"/>
    <w:rsid w:val="00472DA4"/>
    <w:rsid w:val="00473191"/>
    <w:rsid w:val="0047331B"/>
    <w:rsid w:val="00473B30"/>
    <w:rsid w:val="004742AE"/>
    <w:rsid w:val="0047460A"/>
    <w:rsid w:val="004753B4"/>
    <w:rsid w:val="00477783"/>
    <w:rsid w:val="00477AB0"/>
    <w:rsid w:val="004812DE"/>
    <w:rsid w:val="00481624"/>
    <w:rsid w:val="00484786"/>
    <w:rsid w:val="00485755"/>
    <w:rsid w:val="00485FF4"/>
    <w:rsid w:val="0048796B"/>
    <w:rsid w:val="00487C7A"/>
    <w:rsid w:val="0049302E"/>
    <w:rsid w:val="004944F7"/>
    <w:rsid w:val="00494679"/>
    <w:rsid w:val="004947F1"/>
    <w:rsid w:val="0049487A"/>
    <w:rsid w:val="00495419"/>
    <w:rsid w:val="004960AA"/>
    <w:rsid w:val="004960EA"/>
    <w:rsid w:val="0049628A"/>
    <w:rsid w:val="004976AB"/>
    <w:rsid w:val="00497E7C"/>
    <w:rsid w:val="004A5C7D"/>
    <w:rsid w:val="004A7F15"/>
    <w:rsid w:val="004B00D9"/>
    <w:rsid w:val="004B1287"/>
    <w:rsid w:val="004B1357"/>
    <w:rsid w:val="004B162F"/>
    <w:rsid w:val="004B186D"/>
    <w:rsid w:val="004B7CEF"/>
    <w:rsid w:val="004C1099"/>
    <w:rsid w:val="004C2A70"/>
    <w:rsid w:val="004C2DDC"/>
    <w:rsid w:val="004C356A"/>
    <w:rsid w:val="004C4046"/>
    <w:rsid w:val="004C42E3"/>
    <w:rsid w:val="004C676F"/>
    <w:rsid w:val="004C7026"/>
    <w:rsid w:val="004D0721"/>
    <w:rsid w:val="004D0F69"/>
    <w:rsid w:val="004D1AFE"/>
    <w:rsid w:val="004D1BA7"/>
    <w:rsid w:val="004D2FB7"/>
    <w:rsid w:val="004D35F3"/>
    <w:rsid w:val="004D3D72"/>
    <w:rsid w:val="004D3F41"/>
    <w:rsid w:val="004D5703"/>
    <w:rsid w:val="004E0470"/>
    <w:rsid w:val="004E2C4F"/>
    <w:rsid w:val="004E3876"/>
    <w:rsid w:val="004E3BBF"/>
    <w:rsid w:val="004E585E"/>
    <w:rsid w:val="004E646C"/>
    <w:rsid w:val="004E64DE"/>
    <w:rsid w:val="004F0580"/>
    <w:rsid w:val="004F1032"/>
    <w:rsid w:val="004F18DA"/>
    <w:rsid w:val="004F1E5E"/>
    <w:rsid w:val="004F3A50"/>
    <w:rsid w:val="004F4BE6"/>
    <w:rsid w:val="004F5E89"/>
    <w:rsid w:val="004F60C5"/>
    <w:rsid w:val="004F6784"/>
    <w:rsid w:val="005014A6"/>
    <w:rsid w:val="00501AF0"/>
    <w:rsid w:val="005036C3"/>
    <w:rsid w:val="00503AE7"/>
    <w:rsid w:val="00503B5E"/>
    <w:rsid w:val="00505E27"/>
    <w:rsid w:val="0050690F"/>
    <w:rsid w:val="0051272C"/>
    <w:rsid w:val="00514D95"/>
    <w:rsid w:val="005156F6"/>
    <w:rsid w:val="00516180"/>
    <w:rsid w:val="0051663E"/>
    <w:rsid w:val="0051716D"/>
    <w:rsid w:val="00517241"/>
    <w:rsid w:val="00517E5C"/>
    <w:rsid w:val="00520135"/>
    <w:rsid w:val="005204D0"/>
    <w:rsid w:val="005207A5"/>
    <w:rsid w:val="00520D65"/>
    <w:rsid w:val="00521412"/>
    <w:rsid w:val="0052195D"/>
    <w:rsid w:val="00522848"/>
    <w:rsid w:val="005260F6"/>
    <w:rsid w:val="005267F9"/>
    <w:rsid w:val="00526F10"/>
    <w:rsid w:val="005273CD"/>
    <w:rsid w:val="005312CC"/>
    <w:rsid w:val="00531809"/>
    <w:rsid w:val="00533DEF"/>
    <w:rsid w:val="00534BE8"/>
    <w:rsid w:val="005355AA"/>
    <w:rsid w:val="00535A6B"/>
    <w:rsid w:val="00536E63"/>
    <w:rsid w:val="0053757F"/>
    <w:rsid w:val="005375FD"/>
    <w:rsid w:val="0054076C"/>
    <w:rsid w:val="005411A1"/>
    <w:rsid w:val="005426FD"/>
    <w:rsid w:val="00543768"/>
    <w:rsid w:val="005444F6"/>
    <w:rsid w:val="00544D80"/>
    <w:rsid w:val="00546B54"/>
    <w:rsid w:val="00550BB6"/>
    <w:rsid w:val="0055160B"/>
    <w:rsid w:val="005525B7"/>
    <w:rsid w:val="005577F4"/>
    <w:rsid w:val="00557AAB"/>
    <w:rsid w:val="00562694"/>
    <w:rsid w:val="00563850"/>
    <w:rsid w:val="00565FE7"/>
    <w:rsid w:val="005709A2"/>
    <w:rsid w:val="00570AC5"/>
    <w:rsid w:val="00573B57"/>
    <w:rsid w:val="00574F13"/>
    <w:rsid w:val="005811DF"/>
    <w:rsid w:val="00581787"/>
    <w:rsid w:val="00581A29"/>
    <w:rsid w:val="00581BFB"/>
    <w:rsid w:val="00581EB8"/>
    <w:rsid w:val="00583D61"/>
    <w:rsid w:val="00583D82"/>
    <w:rsid w:val="00584436"/>
    <w:rsid w:val="0058482D"/>
    <w:rsid w:val="00584A9B"/>
    <w:rsid w:val="00585881"/>
    <w:rsid w:val="00585C2E"/>
    <w:rsid w:val="00586650"/>
    <w:rsid w:val="00586F6A"/>
    <w:rsid w:val="00590674"/>
    <w:rsid w:val="00590D38"/>
    <w:rsid w:val="00591D0B"/>
    <w:rsid w:val="0059358C"/>
    <w:rsid w:val="00593C7A"/>
    <w:rsid w:val="00593D0E"/>
    <w:rsid w:val="00594695"/>
    <w:rsid w:val="00594E24"/>
    <w:rsid w:val="00595A0A"/>
    <w:rsid w:val="005967D1"/>
    <w:rsid w:val="00596AA4"/>
    <w:rsid w:val="00596E1D"/>
    <w:rsid w:val="005972B1"/>
    <w:rsid w:val="005A3129"/>
    <w:rsid w:val="005A579D"/>
    <w:rsid w:val="005A62FB"/>
    <w:rsid w:val="005A6510"/>
    <w:rsid w:val="005A6AE3"/>
    <w:rsid w:val="005A7121"/>
    <w:rsid w:val="005B0E95"/>
    <w:rsid w:val="005B175D"/>
    <w:rsid w:val="005B2C65"/>
    <w:rsid w:val="005B3FBF"/>
    <w:rsid w:val="005B405D"/>
    <w:rsid w:val="005B447B"/>
    <w:rsid w:val="005B5599"/>
    <w:rsid w:val="005B796E"/>
    <w:rsid w:val="005B7FF6"/>
    <w:rsid w:val="005C0E17"/>
    <w:rsid w:val="005C1784"/>
    <w:rsid w:val="005C2492"/>
    <w:rsid w:val="005C2791"/>
    <w:rsid w:val="005C340A"/>
    <w:rsid w:val="005C3F2E"/>
    <w:rsid w:val="005C6082"/>
    <w:rsid w:val="005C7BEF"/>
    <w:rsid w:val="005D11E5"/>
    <w:rsid w:val="005D4977"/>
    <w:rsid w:val="005D5C1C"/>
    <w:rsid w:val="005D6144"/>
    <w:rsid w:val="005D753A"/>
    <w:rsid w:val="005D7D43"/>
    <w:rsid w:val="005D7E4E"/>
    <w:rsid w:val="005E0A0F"/>
    <w:rsid w:val="005E113E"/>
    <w:rsid w:val="005E1E83"/>
    <w:rsid w:val="005E2F78"/>
    <w:rsid w:val="005E3B9B"/>
    <w:rsid w:val="005E4B3D"/>
    <w:rsid w:val="005E4E01"/>
    <w:rsid w:val="005E58AB"/>
    <w:rsid w:val="005E7467"/>
    <w:rsid w:val="005F0532"/>
    <w:rsid w:val="005F06A9"/>
    <w:rsid w:val="005F23CA"/>
    <w:rsid w:val="005F28B5"/>
    <w:rsid w:val="005F4867"/>
    <w:rsid w:val="005F55AF"/>
    <w:rsid w:val="005F5A8C"/>
    <w:rsid w:val="005F5F5A"/>
    <w:rsid w:val="005F6D8A"/>
    <w:rsid w:val="005F7031"/>
    <w:rsid w:val="005F7451"/>
    <w:rsid w:val="00602570"/>
    <w:rsid w:val="006041D9"/>
    <w:rsid w:val="00604516"/>
    <w:rsid w:val="00604A91"/>
    <w:rsid w:val="0060688E"/>
    <w:rsid w:val="00607974"/>
    <w:rsid w:val="00611618"/>
    <w:rsid w:val="006133CE"/>
    <w:rsid w:val="006141BE"/>
    <w:rsid w:val="0061641E"/>
    <w:rsid w:val="00617819"/>
    <w:rsid w:val="006238B9"/>
    <w:rsid w:val="00623924"/>
    <w:rsid w:val="00623944"/>
    <w:rsid w:val="00623D88"/>
    <w:rsid w:val="00624A69"/>
    <w:rsid w:val="00624FFC"/>
    <w:rsid w:val="0062553A"/>
    <w:rsid w:val="00626B07"/>
    <w:rsid w:val="00627546"/>
    <w:rsid w:val="00630F55"/>
    <w:rsid w:val="00634610"/>
    <w:rsid w:val="00634AE6"/>
    <w:rsid w:val="00635383"/>
    <w:rsid w:val="00635D44"/>
    <w:rsid w:val="00637EA6"/>
    <w:rsid w:val="006404AB"/>
    <w:rsid w:val="00641500"/>
    <w:rsid w:val="00642E68"/>
    <w:rsid w:val="00643DE7"/>
    <w:rsid w:val="006459A9"/>
    <w:rsid w:val="00647497"/>
    <w:rsid w:val="00647AF8"/>
    <w:rsid w:val="0065029B"/>
    <w:rsid w:val="0065052C"/>
    <w:rsid w:val="00651949"/>
    <w:rsid w:val="006529FC"/>
    <w:rsid w:val="00653FB4"/>
    <w:rsid w:val="00654DA8"/>
    <w:rsid w:val="006557E7"/>
    <w:rsid w:val="00657CE4"/>
    <w:rsid w:val="00660FDD"/>
    <w:rsid w:val="00662B03"/>
    <w:rsid w:val="006642D5"/>
    <w:rsid w:val="00667144"/>
    <w:rsid w:val="006679AB"/>
    <w:rsid w:val="00670912"/>
    <w:rsid w:val="00671842"/>
    <w:rsid w:val="006718A7"/>
    <w:rsid w:val="00674CC4"/>
    <w:rsid w:val="00677615"/>
    <w:rsid w:val="00677B3E"/>
    <w:rsid w:val="0068003B"/>
    <w:rsid w:val="00680896"/>
    <w:rsid w:val="00683BFF"/>
    <w:rsid w:val="0068542A"/>
    <w:rsid w:val="00685671"/>
    <w:rsid w:val="00685906"/>
    <w:rsid w:val="00686A31"/>
    <w:rsid w:val="00686D0D"/>
    <w:rsid w:val="006902F4"/>
    <w:rsid w:val="00690ED3"/>
    <w:rsid w:val="00692025"/>
    <w:rsid w:val="00694021"/>
    <w:rsid w:val="00694F47"/>
    <w:rsid w:val="006950E9"/>
    <w:rsid w:val="00696F3E"/>
    <w:rsid w:val="00696FEC"/>
    <w:rsid w:val="006A01DF"/>
    <w:rsid w:val="006A0453"/>
    <w:rsid w:val="006A2362"/>
    <w:rsid w:val="006A2E13"/>
    <w:rsid w:val="006A314A"/>
    <w:rsid w:val="006A3A09"/>
    <w:rsid w:val="006A3B0B"/>
    <w:rsid w:val="006A7573"/>
    <w:rsid w:val="006A7E7A"/>
    <w:rsid w:val="006B036F"/>
    <w:rsid w:val="006B1D23"/>
    <w:rsid w:val="006B2994"/>
    <w:rsid w:val="006B2DFA"/>
    <w:rsid w:val="006B4BCF"/>
    <w:rsid w:val="006B5AD9"/>
    <w:rsid w:val="006B6460"/>
    <w:rsid w:val="006B6CA7"/>
    <w:rsid w:val="006B6D6B"/>
    <w:rsid w:val="006B7ADD"/>
    <w:rsid w:val="006C0167"/>
    <w:rsid w:val="006C02AB"/>
    <w:rsid w:val="006C0981"/>
    <w:rsid w:val="006C1F0B"/>
    <w:rsid w:val="006C27BA"/>
    <w:rsid w:val="006C311C"/>
    <w:rsid w:val="006C3FCD"/>
    <w:rsid w:val="006C5AA2"/>
    <w:rsid w:val="006C5CA0"/>
    <w:rsid w:val="006C5DBC"/>
    <w:rsid w:val="006C6688"/>
    <w:rsid w:val="006D0CD0"/>
    <w:rsid w:val="006D115D"/>
    <w:rsid w:val="006D1303"/>
    <w:rsid w:val="006D472C"/>
    <w:rsid w:val="006D7121"/>
    <w:rsid w:val="006E28DC"/>
    <w:rsid w:val="006E54C5"/>
    <w:rsid w:val="006E6833"/>
    <w:rsid w:val="006E6BFE"/>
    <w:rsid w:val="006F091D"/>
    <w:rsid w:val="006F1572"/>
    <w:rsid w:val="006F1809"/>
    <w:rsid w:val="006F1930"/>
    <w:rsid w:val="006F1FF1"/>
    <w:rsid w:val="006F32BA"/>
    <w:rsid w:val="006F6C4A"/>
    <w:rsid w:val="006F7EC3"/>
    <w:rsid w:val="00700795"/>
    <w:rsid w:val="00700C05"/>
    <w:rsid w:val="00700F7E"/>
    <w:rsid w:val="00701A53"/>
    <w:rsid w:val="00703422"/>
    <w:rsid w:val="00704521"/>
    <w:rsid w:val="007062DA"/>
    <w:rsid w:val="00706DFA"/>
    <w:rsid w:val="00707C84"/>
    <w:rsid w:val="00707E8B"/>
    <w:rsid w:val="00710017"/>
    <w:rsid w:val="00712D3B"/>
    <w:rsid w:val="00713718"/>
    <w:rsid w:val="00714FFB"/>
    <w:rsid w:val="0071631D"/>
    <w:rsid w:val="0071647F"/>
    <w:rsid w:val="007164C8"/>
    <w:rsid w:val="00716C41"/>
    <w:rsid w:val="00716DB7"/>
    <w:rsid w:val="007205DE"/>
    <w:rsid w:val="00720ACC"/>
    <w:rsid w:val="00721480"/>
    <w:rsid w:val="00721776"/>
    <w:rsid w:val="00721C70"/>
    <w:rsid w:val="0072257C"/>
    <w:rsid w:val="00723EB5"/>
    <w:rsid w:val="00731FC7"/>
    <w:rsid w:val="00732320"/>
    <w:rsid w:val="00734005"/>
    <w:rsid w:val="00736553"/>
    <w:rsid w:val="0073670E"/>
    <w:rsid w:val="00737E72"/>
    <w:rsid w:val="00740B4C"/>
    <w:rsid w:val="00740D20"/>
    <w:rsid w:val="00740E0A"/>
    <w:rsid w:val="0074113C"/>
    <w:rsid w:val="00741D7B"/>
    <w:rsid w:val="007421F5"/>
    <w:rsid w:val="00744791"/>
    <w:rsid w:val="00745331"/>
    <w:rsid w:val="007454FD"/>
    <w:rsid w:val="00746A54"/>
    <w:rsid w:val="00746B09"/>
    <w:rsid w:val="007478DE"/>
    <w:rsid w:val="00747A63"/>
    <w:rsid w:val="00750055"/>
    <w:rsid w:val="007517A0"/>
    <w:rsid w:val="00751AD1"/>
    <w:rsid w:val="00751B1D"/>
    <w:rsid w:val="00752B3A"/>
    <w:rsid w:val="00752E78"/>
    <w:rsid w:val="007540A5"/>
    <w:rsid w:val="00755CC2"/>
    <w:rsid w:val="007566E4"/>
    <w:rsid w:val="007578FD"/>
    <w:rsid w:val="00760F13"/>
    <w:rsid w:val="00761FDE"/>
    <w:rsid w:val="00762ECA"/>
    <w:rsid w:val="007649BB"/>
    <w:rsid w:val="00766415"/>
    <w:rsid w:val="0077091D"/>
    <w:rsid w:val="0077145C"/>
    <w:rsid w:val="00771541"/>
    <w:rsid w:val="007720C9"/>
    <w:rsid w:val="00774CF8"/>
    <w:rsid w:val="00775211"/>
    <w:rsid w:val="007758AE"/>
    <w:rsid w:val="007758D7"/>
    <w:rsid w:val="00776AD9"/>
    <w:rsid w:val="0077718D"/>
    <w:rsid w:val="00777CC8"/>
    <w:rsid w:val="00781C5D"/>
    <w:rsid w:val="00782236"/>
    <w:rsid w:val="00783D45"/>
    <w:rsid w:val="00787801"/>
    <w:rsid w:val="00790013"/>
    <w:rsid w:val="00791FF6"/>
    <w:rsid w:val="007927D5"/>
    <w:rsid w:val="00792D30"/>
    <w:rsid w:val="00793AC2"/>
    <w:rsid w:val="00793D6E"/>
    <w:rsid w:val="00794BEB"/>
    <w:rsid w:val="007950B2"/>
    <w:rsid w:val="007975D4"/>
    <w:rsid w:val="00797882"/>
    <w:rsid w:val="007A384D"/>
    <w:rsid w:val="007A3BCC"/>
    <w:rsid w:val="007B00A6"/>
    <w:rsid w:val="007B67C9"/>
    <w:rsid w:val="007C0533"/>
    <w:rsid w:val="007C0A64"/>
    <w:rsid w:val="007C1725"/>
    <w:rsid w:val="007C4CB6"/>
    <w:rsid w:val="007C76F8"/>
    <w:rsid w:val="007D001C"/>
    <w:rsid w:val="007D14C2"/>
    <w:rsid w:val="007D19AC"/>
    <w:rsid w:val="007D1A06"/>
    <w:rsid w:val="007D2112"/>
    <w:rsid w:val="007D266B"/>
    <w:rsid w:val="007D316E"/>
    <w:rsid w:val="007D375E"/>
    <w:rsid w:val="007D3ADC"/>
    <w:rsid w:val="007D3C92"/>
    <w:rsid w:val="007D44B9"/>
    <w:rsid w:val="007D5338"/>
    <w:rsid w:val="007D5875"/>
    <w:rsid w:val="007D58B1"/>
    <w:rsid w:val="007D71D9"/>
    <w:rsid w:val="007E0C2D"/>
    <w:rsid w:val="007E1714"/>
    <w:rsid w:val="007E2B90"/>
    <w:rsid w:val="007E34F9"/>
    <w:rsid w:val="007E4EFD"/>
    <w:rsid w:val="007E56D9"/>
    <w:rsid w:val="007E7D1C"/>
    <w:rsid w:val="007F3263"/>
    <w:rsid w:val="007F35DB"/>
    <w:rsid w:val="007F48EB"/>
    <w:rsid w:val="007F4F3A"/>
    <w:rsid w:val="007F5A25"/>
    <w:rsid w:val="007F6174"/>
    <w:rsid w:val="007F6C60"/>
    <w:rsid w:val="007F76F9"/>
    <w:rsid w:val="007F7B86"/>
    <w:rsid w:val="008016BE"/>
    <w:rsid w:val="00802869"/>
    <w:rsid w:val="008031B2"/>
    <w:rsid w:val="008037A3"/>
    <w:rsid w:val="0080579D"/>
    <w:rsid w:val="00806631"/>
    <w:rsid w:val="00807824"/>
    <w:rsid w:val="00811FC5"/>
    <w:rsid w:val="0081309B"/>
    <w:rsid w:val="00813511"/>
    <w:rsid w:val="00813C46"/>
    <w:rsid w:val="008175A2"/>
    <w:rsid w:val="008176A7"/>
    <w:rsid w:val="00821978"/>
    <w:rsid w:val="0082538C"/>
    <w:rsid w:val="00825958"/>
    <w:rsid w:val="00830843"/>
    <w:rsid w:val="00831A1D"/>
    <w:rsid w:val="008326F0"/>
    <w:rsid w:val="00833647"/>
    <w:rsid w:val="00834BE0"/>
    <w:rsid w:val="00834C8A"/>
    <w:rsid w:val="00835BB8"/>
    <w:rsid w:val="008362BF"/>
    <w:rsid w:val="008363C1"/>
    <w:rsid w:val="00836C5A"/>
    <w:rsid w:val="008402B9"/>
    <w:rsid w:val="00841E24"/>
    <w:rsid w:val="00843EE5"/>
    <w:rsid w:val="008446C2"/>
    <w:rsid w:val="008449ED"/>
    <w:rsid w:val="00844C19"/>
    <w:rsid w:val="00845173"/>
    <w:rsid w:val="00845ABD"/>
    <w:rsid w:val="00845E60"/>
    <w:rsid w:val="008472E2"/>
    <w:rsid w:val="0085067C"/>
    <w:rsid w:val="00850E25"/>
    <w:rsid w:val="00851458"/>
    <w:rsid w:val="00852D75"/>
    <w:rsid w:val="00854D8F"/>
    <w:rsid w:val="008557FE"/>
    <w:rsid w:val="008559BB"/>
    <w:rsid w:val="00855ECD"/>
    <w:rsid w:val="00855F5A"/>
    <w:rsid w:val="00856330"/>
    <w:rsid w:val="00860909"/>
    <w:rsid w:val="008618C2"/>
    <w:rsid w:val="00861E7C"/>
    <w:rsid w:val="00865373"/>
    <w:rsid w:val="00866A08"/>
    <w:rsid w:val="00867360"/>
    <w:rsid w:val="00870052"/>
    <w:rsid w:val="0087079D"/>
    <w:rsid w:val="00871086"/>
    <w:rsid w:val="00871AC9"/>
    <w:rsid w:val="00872D0B"/>
    <w:rsid w:val="00874568"/>
    <w:rsid w:val="00874A14"/>
    <w:rsid w:val="008754C4"/>
    <w:rsid w:val="00877905"/>
    <w:rsid w:val="00880029"/>
    <w:rsid w:val="00880752"/>
    <w:rsid w:val="008814F8"/>
    <w:rsid w:val="008816DB"/>
    <w:rsid w:val="008821ED"/>
    <w:rsid w:val="00883698"/>
    <w:rsid w:val="008838C4"/>
    <w:rsid w:val="00883F6C"/>
    <w:rsid w:val="00884273"/>
    <w:rsid w:val="008844A3"/>
    <w:rsid w:val="00884957"/>
    <w:rsid w:val="00884A85"/>
    <w:rsid w:val="008851D9"/>
    <w:rsid w:val="0088613B"/>
    <w:rsid w:val="00887515"/>
    <w:rsid w:val="0089000B"/>
    <w:rsid w:val="008913EE"/>
    <w:rsid w:val="0089161B"/>
    <w:rsid w:val="008931CE"/>
    <w:rsid w:val="008941AF"/>
    <w:rsid w:val="00894E74"/>
    <w:rsid w:val="00895333"/>
    <w:rsid w:val="008959DF"/>
    <w:rsid w:val="00895C76"/>
    <w:rsid w:val="00895E49"/>
    <w:rsid w:val="008A097C"/>
    <w:rsid w:val="008A3CE7"/>
    <w:rsid w:val="008A569B"/>
    <w:rsid w:val="008A5818"/>
    <w:rsid w:val="008A68F6"/>
    <w:rsid w:val="008A70C0"/>
    <w:rsid w:val="008A7D63"/>
    <w:rsid w:val="008A7DF3"/>
    <w:rsid w:val="008B041C"/>
    <w:rsid w:val="008B13F5"/>
    <w:rsid w:val="008B1E9A"/>
    <w:rsid w:val="008B28F9"/>
    <w:rsid w:val="008B33F1"/>
    <w:rsid w:val="008B43F9"/>
    <w:rsid w:val="008B5AE1"/>
    <w:rsid w:val="008B5C25"/>
    <w:rsid w:val="008B72D7"/>
    <w:rsid w:val="008C169B"/>
    <w:rsid w:val="008C41AA"/>
    <w:rsid w:val="008C4EA0"/>
    <w:rsid w:val="008C509F"/>
    <w:rsid w:val="008C5C32"/>
    <w:rsid w:val="008C6AF0"/>
    <w:rsid w:val="008D10A7"/>
    <w:rsid w:val="008D3A0F"/>
    <w:rsid w:val="008D3AEF"/>
    <w:rsid w:val="008D5DD7"/>
    <w:rsid w:val="008D77C0"/>
    <w:rsid w:val="008D7927"/>
    <w:rsid w:val="008D7B7E"/>
    <w:rsid w:val="008E1FE4"/>
    <w:rsid w:val="008E231B"/>
    <w:rsid w:val="008E36E7"/>
    <w:rsid w:val="008E468A"/>
    <w:rsid w:val="008F0032"/>
    <w:rsid w:val="008F0265"/>
    <w:rsid w:val="008F1850"/>
    <w:rsid w:val="008F2FDA"/>
    <w:rsid w:val="008F3B0E"/>
    <w:rsid w:val="008F5577"/>
    <w:rsid w:val="008F5B71"/>
    <w:rsid w:val="008F5FA0"/>
    <w:rsid w:val="008F6F94"/>
    <w:rsid w:val="008F6F98"/>
    <w:rsid w:val="008F768C"/>
    <w:rsid w:val="008F7693"/>
    <w:rsid w:val="0090379D"/>
    <w:rsid w:val="00903890"/>
    <w:rsid w:val="00904F94"/>
    <w:rsid w:val="009068A6"/>
    <w:rsid w:val="00907173"/>
    <w:rsid w:val="009149C5"/>
    <w:rsid w:val="009154DF"/>
    <w:rsid w:val="00920DC3"/>
    <w:rsid w:val="00922185"/>
    <w:rsid w:val="009238F8"/>
    <w:rsid w:val="009260EB"/>
    <w:rsid w:val="00930CD4"/>
    <w:rsid w:val="00931E72"/>
    <w:rsid w:val="00932427"/>
    <w:rsid w:val="0093296D"/>
    <w:rsid w:val="00933CC4"/>
    <w:rsid w:val="00933F31"/>
    <w:rsid w:val="00934057"/>
    <w:rsid w:val="0093468B"/>
    <w:rsid w:val="009354BD"/>
    <w:rsid w:val="009355A0"/>
    <w:rsid w:val="009362F8"/>
    <w:rsid w:val="009405DE"/>
    <w:rsid w:val="009416BC"/>
    <w:rsid w:val="00942279"/>
    <w:rsid w:val="0094256D"/>
    <w:rsid w:val="009425A5"/>
    <w:rsid w:val="00942F7F"/>
    <w:rsid w:val="009431D4"/>
    <w:rsid w:val="009434A2"/>
    <w:rsid w:val="009463CF"/>
    <w:rsid w:val="009464BA"/>
    <w:rsid w:val="00950822"/>
    <w:rsid w:val="00951262"/>
    <w:rsid w:val="00951D54"/>
    <w:rsid w:val="00956488"/>
    <w:rsid w:val="00956E20"/>
    <w:rsid w:val="0096137B"/>
    <w:rsid w:val="0096311B"/>
    <w:rsid w:val="00964B7F"/>
    <w:rsid w:val="0096504B"/>
    <w:rsid w:val="00965078"/>
    <w:rsid w:val="009667C7"/>
    <w:rsid w:val="0096692C"/>
    <w:rsid w:val="00973D31"/>
    <w:rsid w:val="00974E3B"/>
    <w:rsid w:val="00977C3E"/>
    <w:rsid w:val="00977E7D"/>
    <w:rsid w:val="00980FC3"/>
    <w:rsid w:val="0098158A"/>
    <w:rsid w:val="0098353C"/>
    <w:rsid w:val="00983FE2"/>
    <w:rsid w:val="0098473C"/>
    <w:rsid w:val="0098708E"/>
    <w:rsid w:val="00987374"/>
    <w:rsid w:val="00992312"/>
    <w:rsid w:val="00992F9B"/>
    <w:rsid w:val="00993264"/>
    <w:rsid w:val="00993BDA"/>
    <w:rsid w:val="00993DEA"/>
    <w:rsid w:val="00994B3F"/>
    <w:rsid w:val="00994C1A"/>
    <w:rsid w:val="00996467"/>
    <w:rsid w:val="00997859"/>
    <w:rsid w:val="009A0D30"/>
    <w:rsid w:val="009A3DB5"/>
    <w:rsid w:val="009A4809"/>
    <w:rsid w:val="009A7AEF"/>
    <w:rsid w:val="009B06F5"/>
    <w:rsid w:val="009B1061"/>
    <w:rsid w:val="009B2DA2"/>
    <w:rsid w:val="009B2E51"/>
    <w:rsid w:val="009B2F5F"/>
    <w:rsid w:val="009B4AB0"/>
    <w:rsid w:val="009B6753"/>
    <w:rsid w:val="009C0C90"/>
    <w:rsid w:val="009C16A8"/>
    <w:rsid w:val="009C1F2E"/>
    <w:rsid w:val="009C4317"/>
    <w:rsid w:val="009C5169"/>
    <w:rsid w:val="009C553B"/>
    <w:rsid w:val="009C5E99"/>
    <w:rsid w:val="009C5F27"/>
    <w:rsid w:val="009C636F"/>
    <w:rsid w:val="009C7A62"/>
    <w:rsid w:val="009C7BBD"/>
    <w:rsid w:val="009D0196"/>
    <w:rsid w:val="009D0557"/>
    <w:rsid w:val="009D0A1B"/>
    <w:rsid w:val="009D255A"/>
    <w:rsid w:val="009D3FF6"/>
    <w:rsid w:val="009D45AF"/>
    <w:rsid w:val="009D6B14"/>
    <w:rsid w:val="009D7C04"/>
    <w:rsid w:val="009E0597"/>
    <w:rsid w:val="009E0D55"/>
    <w:rsid w:val="009E20FD"/>
    <w:rsid w:val="009E286C"/>
    <w:rsid w:val="009E31AD"/>
    <w:rsid w:val="009E4C27"/>
    <w:rsid w:val="009E4D29"/>
    <w:rsid w:val="009E5519"/>
    <w:rsid w:val="009E5EBF"/>
    <w:rsid w:val="009E61FE"/>
    <w:rsid w:val="009E75D8"/>
    <w:rsid w:val="009F0833"/>
    <w:rsid w:val="009F14E9"/>
    <w:rsid w:val="009F17EE"/>
    <w:rsid w:val="009F28DC"/>
    <w:rsid w:val="009F300D"/>
    <w:rsid w:val="009F3026"/>
    <w:rsid w:val="009F3EE5"/>
    <w:rsid w:val="009F41E2"/>
    <w:rsid w:val="009F4537"/>
    <w:rsid w:val="009F6429"/>
    <w:rsid w:val="009F69C9"/>
    <w:rsid w:val="009F751C"/>
    <w:rsid w:val="00A02CA1"/>
    <w:rsid w:val="00A04538"/>
    <w:rsid w:val="00A0573A"/>
    <w:rsid w:val="00A05AA4"/>
    <w:rsid w:val="00A12B2E"/>
    <w:rsid w:val="00A13CD1"/>
    <w:rsid w:val="00A1427A"/>
    <w:rsid w:val="00A14889"/>
    <w:rsid w:val="00A15346"/>
    <w:rsid w:val="00A15BC7"/>
    <w:rsid w:val="00A179A5"/>
    <w:rsid w:val="00A17B51"/>
    <w:rsid w:val="00A201DD"/>
    <w:rsid w:val="00A21E8C"/>
    <w:rsid w:val="00A2287D"/>
    <w:rsid w:val="00A22FB1"/>
    <w:rsid w:val="00A23DD9"/>
    <w:rsid w:val="00A24E1D"/>
    <w:rsid w:val="00A25802"/>
    <w:rsid w:val="00A25947"/>
    <w:rsid w:val="00A260E7"/>
    <w:rsid w:val="00A26B08"/>
    <w:rsid w:val="00A273C8"/>
    <w:rsid w:val="00A27521"/>
    <w:rsid w:val="00A30619"/>
    <w:rsid w:val="00A31BCE"/>
    <w:rsid w:val="00A32849"/>
    <w:rsid w:val="00A33A4C"/>
    <w:rsid w:val="00A36137"/>
    <w:rsid w:val="00A36334"/>
    <w:rsid w:val="00A36D93"/>
    <w:rsid w:val="00A37C1C"/>
    <w:rsid w:val="00A400F9"/>
    <w:rsid w:val="00A41C83"/>
    <w:rsid w:val="00A442BF"/>
    <w:rsid w:val="00A4634C"/>
    <w:rsid w:val="00A4642B"/>
    <w:rsid w:val="00A47681"/>
    <w:rsid w:val="00A47E10"/>
    <w:rsid w:val="00A51ECD"/>
    <w:rsid w:val="00A53588"/>
    <w:rsid w:val="00A54391"/>
    <w:rsid w:val="00A574BB"/>
    <w:rsid w:val="00A57A4D"/>
    <w:rsid w:val="00A62FCD"/>
    <w:rsid w:val="00A631F1"/>
    <w:rsid w:val="00A636A2"/>
    <w:rsid w:val="00A6386E"/>
    <w:rsid w:val="00A64675"/>
    <w:rsid w:val="00A64745"/>
    <w:rsid w:val="00A64D41"/>
    <w:rsid w:val="00A64FC4"/>
    <w:rsid w:val="00A653FB"/>
    <w:rsid w:val="00A65DCE"/>
    <w:rsid w:val="00A66F8F"/>
    <w:rsid w:val="00A67B27"/>
    <w:rsid w:val="00A7011B"/>
    <w:rsid w:val="00A7029C"/>
    <w:rsid w:val="00A71337"/>
    <w:rsid w:val="00A71E0F"/>
    <w:rsid w:val="00A7332E"/>
    <w:rsid w:val="00A7560C"/>
    <w:rsid w:val="00A757BF"/>
    <w:rsid w:val="00A75E95"/>
    <w:rsid w:val="00A75F12"/>
    <w:rsid w:val="00A76F13"/>
    <w:rsid w:val="00A7790D"/>
    <w:rsid w:val="00A80C81"/>
    <w:rsid w:val="00A80E37"/>
    <w:rsid w:val="00A81A7A"/>
    <w:rsid w:val="00A81CFB"/>
    <w:rsid w:val="00A82965"/>
    <w:rsid w:val="00A849B4"/>
    <w:rsid w:val="00A85247"/>
    <w:rsid w:val="00A8529D"/>
    <w:rsid w:val="00A86D3C"/>
    <w:rsid w:val="00A9228A"/>
    <w:rsid w:val="00A9430F"/>
    <w:rsid w:val="00A95514"/>
    <w:rsid w:val="00A95711"/>
    <w:rsid w:val="00A97C78"/>
    <w:rsid w:val="00AA0C8A"/>
    <w:rsid w:val="00AA268C"/>
    <w:rsid w:val="00AA2D72"/>
    <w:rsid w:val="00AA2F8D"/>
    <w:rsid w:val="00AA500C"/>
    <w:rsid w:val="00AA59D0"/>
    <w:rsid w:val="00AA5E46"/>
    <w:rsid w:val="00AA6307"/>
    <w:rsid w:val="00AA6340"/>
    <w:rsid w:val="00AA7982"/>
    <w:rsid w:val="00AB4965"/>
    <w:rsid w:val="00AB4CB6"/>
    <w:rsid w:val="00AB5641"/>
    <w:rsid w:val="00AB69B1"/>
    <w:rsid w:val="00AC1940"/>
    <w:rsid w:val="00AC227F"/>
    <w:rsid w:val="00AD0193"/>
    <w:rsid w:val="00AD0288"/>
    <w:rsid w:val="00AD1653"/>
    <w:rsid w:val="00AD1693"/>
    <w:rsid w:val="00AD55D3"/>
    <w:rsid w:val="00AD5A3D"/>
    <w:rsid w:val="00AD7ED1"/>
    <w:rsid w:val="00AE3663"/>
    <w:rsid w:val="00AE392A"/>
    <w:rsid w:val="00AE4990"/>
    <w:rsid w:val="00AE5A06"/>
    <w:rsid w:val="00AE60C5"/>
    <w:rsid w:val="00AF0B49"/>
    <w:rsid w:val="00AF250B"/>
    <w:rsid w:val="00AF2B40"/>
    <w:rsid w:val="00AF3199"/>
    <w:rsid w:val="00AF5447"/>
    <w:rsid w:val="00AF55D6"/>
    <w:rsid w:val="00AF5AB9"/>
    <w:rsid w:val="00AF6991"/>
    <w:rsid w:val="00AF6A53"/>
    <w:rsid w:val="00B02B7E"/>
    <w:rsid w:val="00B02C7C"/>
    <w:rsid w:val="00B03EE6"/>
    <w:rsid w:val="00B04B08"/>
    <w:rsid w:val="00B06BC0"/>
    <w:rsid w:val="00B10AC0"/>
    <w:rsid w:val="00B113DB"/>
    <w:rsid w:val="00B12C76"/>
    <w:rsid w:val="00B131FC"/>
    <w:rsid w:val="00B15E4E"/>
    <w:rsid w:val="00B164C3"/>
    <w:rsid w:val="00B17B63"/>
    <w:rsid w:val="00B17ED5"/>
    <w:rsid w:val="00B20FDD"/>
    <w:rsid w:val="00B21881"/>
    <w:rsid w:val="00B21CDA"/>
    <w:rsid w:val="00B22AAF"/>
    <w:rsid w:val="00B24DF1"/>
    <w:rsid w:val="00B260EE"/>
    <w:rsid w:val="00B26DF9"/>
    <w:rsid w:val="00B2728F"/>
    <w:rsid w:val="00B32A19"/>
    <w:rsid w:val="00B32C77"/>
    <w:rsid w:val="00B3335C"/>
    <w:rsid w:val="00B33DBC"/>
    <w:rsid w:val="00B341A8"/>
    <w:rsid w:val="00B34C17"/>
    <w:rsid w:val="00B367D0"/>
    <w:rsid w:val="00B40827"/>
    <w:rsid w:val="00B414B7"/>
    <w:rsid w:val="00B41EB2"/>
    <w:rsid w:val="00B42995"/>
    <w:rsid w:val="00B42E7E"/>
    <w:rsid w:val="00B44136"/>
    <w:rsid w:val="00B46391"/>
    <w:rsid w:val="00B46737"/>
    <w:rsid w:val="00B47BC4"/>
    <w:rsid w:val="00B504DD"/>
    <w:rsid w:val="00B532F6"/>
    <w:rsid w:val="00B53F3C"/>
    <w:rsid w:val="00B54385"/>
    <w:rsid w:val="00B54AF2"/>
    <w:rsid w:val="00B568A7"/>
    <w:rsid w:val="00B57621"/>
    <w:rsid w:val="00B6063F"/>
    <w:rsid w:val="00B60934"/>
    <w:rsid w:val="00B61B81"/>
    <w:rsid w:val="00B646D6"/>
    <w:rsid w:val="00B64F95"/>
    <w:rsid w:val="00B65C02"/>
    <w:rsid w:val="00B65D3D"/>
    <w:rsid w:val="00B67216"/>
    <w:rsid w:val="00B67622"/>
    <w:rsid w:val="00B711AE"/>
    <w:rsid w:val="00B719BF"/>
    <w:rsid w:val="00B71BBD"/>
    <w:rsid w:val="00B735E1"/>
    <w:rsid w:val="00B73822"/>
    <w:rsid w:val="00B752F4"/>
    <w:rsid w:val="00B763E7"/>
    <w:rsid w:val="00B778A1"/>
    <w:rsid w:val="00B80715"/>
    <w:rsid w:val="00B81B39"/>
    <w:rsid w:val="00B81C0B"/>
    <w:rsid w:val="00B81CAB"/>
    <w:rsid w:val="00B82352"/>
    <w:rsid w:val="00B82E2A"/>
    <w:rsid w:val="00B860E2"/>
    <w:rsid w:val="00B8646E"/>
    <w:rsid w:val="00B866E0"/>
    <w:rsid w:val="00B87D06"/>
    <w:rsid w:val="00B92C0D"/>
    <w:rsid w:val="00B93598"/>
    <w:rsid w:val="00B94800"/>
    <w:rsid w:val="00B953C4"/>
    <w:rsid w:val="00B95793"/>
    <w:rsid w:val="00B96615"/>
    <w:rsid w:val="00B96E16"/>
    <w:rsid w:val="00B9777B"/>
    <w:rsid w:val="00BA098A"/>
    <w:rsid w:val="00BA4704"/>
    <w:rsid w:val="00BA4CD9"/>
    <w:rsid w:val="00BA5B09"/>
    <w:rsid w:val="00BA605C"/>
    <w:rsid w:val="00BA6E6D"/>
    <w:rsid w:val="00BA7F64"/>
    <w:rsid w:val="00BB04F2"/>
    <w:rsid w:val="00BB2D83"/>
    <w:rsid w:val="00BB462C"/>
    <w:rsid w:val="00BB4DBC"/>
    <w:rsid w:val="00BB5BBA"/>
    <w:rsid w:val="00BB5D2C"/>
    <w:rsid w:val="00BB6833"/>
    <w:rsid w:val="00BC074D"/>
    <w:rsid w:val="00BC14E8"/>
    <w:rsid w:val="00BC2CDA"/>
    <w:rsid w:val="00BC2E56"/>
    <w:rsid w:val="00BC3449"/>
    <w:rsid w:val="00BC4A81"/>
    <w:rsid w:val="00BC5ACE"/>
    <w:rsid w:val="00BC6024"/>
    <w:rsid w:val="00BC6B38"/>
    <w:rsid w:val="00BC7AC3"/>
    <w:rsid w:val="00BD1702"/>
    <w:rsid w:val="00BD18EA"/>
    <w:rsid w:val="00BD2932"/>
    <w:rsid w:val="00BD297C"/>
    <w:rsid w:val="00BD2A7B"/>
    <w:rsid w:val="00BD35F5"/>
    <w:rsid w:val="00BD38CF"/>
    <w:rsid w:val="00BD4D3F"/>
    <w:rsid w:val="00BD6CAE"/>
    <w:rsid w:val="00BE0695"/>
    <w:rsid w:val="00BE1E51"/>
    <w:rsid w:val="00BE4723"/>
    <w:rsid w:val="00BE4840"/>
    <w:rsid w:val="00BE5365"/>
    <w:rsid w:val="00BE62AD"/>
    <w:rsid w:val="00BE7E67"/>
    <w:rsid w:val="00BF24C7"/>
    <w:rsid w:val="00BF41D5"/>
    <w:rsid w:val="00BF42B8"/>
    <w:rsid w:val="00BF5706"/>
    <w:rsid w:val="00BF5F14"/>
    <w:rsid w:val="00BF641F"/>
    <w:rsid w:val="00BF762E"/>
    <w:rsid w:val="00BF78FD"/>
    <w:rsid w:val="00BF7CB5"/>
    <w:rsid w:val="00C01423"/>
    <w:rsid w:val="00C02205"/>
    <w:rsid w:val="00C0258F"/>
    <w:rsid w:val="00C02766"/>
    <w:rsid w:val="00C03DF7"/>
    <w:rsid w:val="00C06F17"/>
    <w:rsid w:val="00C07049"/>
    <w:rsid w:val="00C10189"/>
    <w:rsid w:val="00C106FF"/>
    <w:rsid w:val="00C1077A"/>
    <w:rsid w:val="00C122DF"/>
    <w:rsid w:val="00C12325"/>
    <w:rsid w:val="00C13607"/>
    <w:rsid w:val="00C137C4"/>
    <w:rsid w:val="00C13801"/>
    <w:rsid w:val="00C14BAC"/>
    <w:rsid w:val="00C14F25"/>
    <w:rsid w:val="00C153B3"/>
    <w:rsid w:val="00C15C7E"/>
    <w:rsid w:val="00C1621A"/>
    <w:rsid w:val="00C1739B"/>
    <w:rsid w:val="00C2280D"/>
    <w:rsid w:val="00C229B8"/>
    <w:rsid w:val="00C22BC4"/>
    <w:rsid w:val="00C23845"/>
    <w:rsid w:val="00C23BCD"/>
    <w:rsid w:val="00C2442B"/>
    <w:rsid w:val="00C25E26"/>
    <w:rsid w:val="00C26EC6"/>
    <w:rsid w:val="00C32ACF"/>
    <w:rsid w:val="00C33B3D"/>
    <w:rsid w:val="00C33B49"/>
    <w:rsid w:val="00C35136"/>
    <w:rsid w:val="00C3717A"/>
    <w:rsid w:val="00C37AD5"/>
    <w:rsid w:val="00C37F64"/>
    <w:rsid w:val="00C406E2"/>
    <w:rsid w:val="00C41193"/>
    <w:rsid w:val="00C44039"/>
    <w:rsid w:val="00C44417"/>
    <w:rsid w:val="00C45B6E"/>
    <w:rsid w:val="00C4732E"/>
    <w:rsid w:val="00C47743"/>
    <w:rsid w:val="00C50711"/>
    <w:rsid w:val="00C50D0C"/>
    <w:rsid w:val="00C51266"/>
    <w:rsid w:val="00C520B2"/>
    <w:rsid w:val="00C54A44"/>
    <w:rsid w:val="00C54C8E"/>
    <w:rsid w:val="00C54CB1"/>
    <w:rsid w:val="00C5546E"/>
    <w:rsid w:val="00C554DA"/>
    <w:rsid w:val="00C55CEA"/>
    <w:rsid w:val="00C56D4E"/>
    <w:rsid w:val="00C57E81"/>
    <w:rsid w:val="00C60C55"/>
    <w:rsid w:val="00C60E2D"/>
    <w:rsid w:val="00C61467"/>
    <w:rsid w:val="00C6158E"/>
    <w:rsid w:val="00C617B9"/>
    <w:rsid w:val="00C62651"/>
    <w:rsid w:val="00C6320E"/>
    <w:rsid w:val="00C70959"/>
    <w:rsid w:val="00C71A7D"/>
    <w:rsid w:val="00C7235A"/>
    <w:rsid w:val="00C723D8"/>
    <w:rsid w:val="00C728AF"/>
    <w:rsid w:val="00C72BBF"/>
    <w:rsid w:val="00C72FBE"/>
    <w:rsid w:val="00C738F8"/>
    <w:rsid w:val="00C745CE"/>
    <w:rsid w:val="00C746FA"/>
    <w:rsid w:val="00C762FD"/>
    <w:rsid w:val="00C770C9"/>
    <w:rsid w:val="00C81B54"/>
    <w:rsid w:val="00C83183"/>
    <w:rsid w:val="00C8399B"/>
    <w:rsid w:val="00C83B4B"/>
    <w:rsid w:val="00C83D1A"/>
    <w:rsid w:val="00C84D62"/>
    <w:rsid w:val="00C85BBD"/>
    <w:rsid w:val="00C85D68"/>
    <w:rsid w:val="00C864A2"/>
    <w:rsid w:val="00C86AA7"/>
    <w:rsid w:val="00C870F8"/>
    <w:rsid w:val="00C871C5"/>
    <w:rsid w:val="00C87B13"/>
    <w:rsid w:val="00C90630"/>
    <w:rsid w:val="00C90AD5"/>
    <w:rsid w:val="00C96667"/>
    <w:rsid w:val="00C973F2"/>
    <w:rsid w:val="00C975D9"/>
    <w:rsid w:val="00CA067D"/>
    <w:rsid w:val="00CA0845"/>
    <w:rsid w:val="00CA0A07"/>
    <w:rsid w:val="00CA1214"/>
    <w:rsid w:val="00CA13BE"/>
    <w:rsid w:val="00CA1CAF"/>
    <w:rsid w:val="00CA4238"/>
    <w:rsid w:val="00CA51A6"/>
    <w:rsid w:val="00CA596B"/>
    <w:rsid w:val="00CA5E22"/>
    <w:rsid w:val="00CA6B7F"/>
    <w:rsid w:val="00CA6BB6"/>
    <w:rsid w:val="00CA6E3D"/>
    <w:rsid w:val="00CA734D"/>
    <w:rsid w:val="00CA7B89"/>
    <w:rsid w:val="00CA7D59"/>
    <w:rsid w:val="00CB0897"/>
    <w:rsid w:val="00CB0E56"/>
    <w:rsid w:val="00CB109E"/>
    <w:rsid w:val="00CB299C"/>
    <w:rsid w:val="00CB3CC7"/>
    <w:rsid w:val="00CB4361"/>
    <w:rsid w:val="00CB4A74"/>
    <w:rsid w:val="00CB51C7"/>
    <w:rsid w:val="00CB5902"/>
    <w:rsid w:val="00CB636C"/>
    <w:rsid w:val="00CB6CDC"/>
    <w:rsid w:val="00CC157B"/>
    <w:rsid w:val="00CC232F"/>
    <w:rsid w:val="00CC2C85"/>
    <w:rsid w:val="00CC4203"/>
    <w:rsid w:val="00CC522E"/>
    <w:rsid w:val="00CC5687"/>
    <w:rsid w:val="00CC5A18"/>
    <w:rsid w:val="00CC6648"/>
    <w:rsid w:val="00CC67DC"/>
    <w:rsid w:val="00CD0F90"/>
    <w:rsid w:val="00CD142C"/>
    <w:rsid w:val="00CD1561"/>
    <w:rsid w:val="00CD233F"/>
    <w:rsid w:val="00CD3484"/>
    <w:rsid w:val="00CD4DBE"/>
    <w:rsid w:val="00CD4E76"/>
    <w:rsid w:val="00CD5A5F"/>
    <w:rsid w:val="00CD5ADB"/>
    <w:rsid w:val="00CD5E34"/>
    <w:rsid w:val="00CD6632"/>
    <w:rsid w:val="00CE17FC"/>
    <w:rsid w:val="00CE1809"/>
    <w:rsid w:val="00CE251B"/>
    <w:rsid w:val="00CE2BD4"/>
    <w:rsid w:val="00CE4A45"/>
    <w:rsid w:val="00CE5721"/>
    <w:rsid w:val="00CF243F"/>
    <w:rsid w:val="00CF3142"/>
    <w:rsid w:val="00CF341D"/>
    <w:rsid w:val="00CF5D10"/>
    <w:rsid w:val="00CF7128"/>
    <w:rsid w:val="00CF741F"/>
    <w:rsid w:val="00CF79FD"/>
    <w:rsid w:val="00D00119"/>
    <w:rsid w:val="00D036E3"/>
    <w:rsid w:val="00D03930"/>
    <w:rsid w:val="00D04198"/>
    <w:rsid w:val="00D04B95"/>
    <w:rsid w:val="00D05B09"/>
    <w:rsid w:val="00D068D9"/>
    <w:rsid w:val="00D068F6"/>
    <w:rsid w:val="00D13C18"/>
    <w:rsid w:val="00D16BBA"/>
    <w:rsid w:val="00D16D7F"/>
    <w:rsid w:val="00D16F0B"/>
    <w:rsid w:val="00D2045C"/>
    <w:rsid w:val="00D209C6"/>
    <w:rsid w:val="00D211A4"/>
    <w:rsid w:val="00D2262F"/>
    <w:rsid w:val="00D23067"/>
    <w:rsid w:val="00D24CDA"/>
    <w:rsid w:val="00D2685B"/>
    <w:rsid w:val="00D27C18"/>
    <w:rsid w:val="00D310E4"/>
    <w:rsid w:val="00D3284C"/>
    <w:rsid w:val="00D35022"/>
    <w:rsid w:val="00D35FF1"/>
    <w:rsid w:val="00D36993"/>
    <w:rsid w:val="00D4050E"/>
    <w:rsid w:val="00D418A8"/>
    <w:rsid w:val="00D419C4"/>
    <w:rsid w:val="00D4287F"/>
    <w:rsid w:val="00D431B5"/>
    <w:rsid w:val="00D435F3"/>
    <w:rsid w:val="00D45D5A"/>
    <w:rsid w:val="00D45D5F"/>
    <w:rsid w:val="00D478A6"/>
    <w:rsid w:val="00D47C10"/>
    <w:rsid w:val="00D50F8E"/>
    <w:rsid w:val="00D5124E"/>
    <w:rsid w:val="00D51454"/>
    <w:rsid w:val="00D5160D"/>
    <w:rsid w:val="00D51612"/>
    <w:rsid w:val="00D516B4"/>
    <w:rsid w:val="00D538D9"/>
    <w:rsid w:val="00D5490F"/>
    <w:rsid w:val="00D5496D"/>
    <w:rsid w:val="00D55968"/>
    <w:rsid w:val="00D55B20"/>
    <w:rsid w:val="00D55EA0"/>
    <w:rsid w:val="00D614C8"/>
    <w:rsid w:val="00D6198E"/>
    <w:rsid w:val="00D61D70"/>
    <w:rsid w:val="00D6217B"/>
    <w:rsid w:val="00D623AD"/>
    <w:rsid w:val="00D6421E"/>
    <w:rsid w:val="00D645ED"/>
    <w:rsid w:val="00D64DB8"/>
    <w:rsid w:val="00D66675"/>
    <w:rsid w:val="00D66811"/>
    <w:rsid w:val="00D67E3C"/>
    <w:rsid w:val="00D72307"/>
    <w:rsid w:val="00D745DC"/>
    <w:rsid w:val="00D770E0"/>
    <w:rsid w:val="00D77B9B"/>
    <w:rsid w:val="00D812FF"/>
    <w:rsid w:val="00D814EA"/>
    <w:rsid w:val="00D826F1"/>
    <w:rsid w:val="00D82732"/>
    <w:rsid w:val="00D82E83"/>
    <w:rsid w:val="00D83281"/>
    <w:rsid w:val="00D832CD"/>
    <w:rsid w:val="00D849A1"/>
    <w:rsid w:val="00D8612B"/>
    <w:rsid w:val="00D872BF"/>
    <w:rsid w:val="00D87BD1"/>
    <w:rsid w:val="00D903D9"/>
    <w:rsid w:val="00D9088E"/>
    <w:rsid w:val="00D93BDE"/>
    <w:rsid w:val="00D94037"/>
    <w:rsid w:val="00D94071"/>
    <w:rsid w:val="00D95D41"/>
    <w:rsid w:val="00D95FD5"/>
    <w:rsid w:val="00D96F03"/>
    <w:rsid w:val="00DA216A"/>
    <w:rsid w:val="00DA3201"/>
    <w:rsid w:val="00DA4654"/>
    <w:rsid w:val="00DA4D91"/>
    <w:rsid w:val="00DB059E"/>
    <w:rsid w:val="00DB0E1B"/>
    <w:rsid w:val="00DB2598"/>
    <w:rsid w:val="00DB507A"/>
    <w:rsid w:val="00DB58CD"/>
    <w:rsid w:val="00DB5989"/>
    <w:rsid w:val="00DB5C32"/>
    <w:rsid w:val="00DC0461"/>
    <w:rsid w:val="00DC0A67"/>
    <w:rsid w:val="00DC0E3A"/>
    <w:rsid w:val="00DC17C6"/>
    <w:rsid w:val="00DC4415"/>
    <w:rsid w:val="00DC45CC"/>
    <w:rsid w:val="00DC4E85"/>
    <w:rsid w:val="00DC5051"/>
    <w:rsid w:val="00DC53A8"/>
    <w:rsid w:val="00DC6795"/>
    <w:rsid w:val="00DC6A6B"/>
    <w:rsid w:val="00DD1C75"/>
    <w:rsid w:val="00DD25E3"/>
    <w:rsid w:val="00DD2A23"/>
    <w:rsid w:val="00DD320D"/>
    <w:rsid w:val="00DD4130"/>
    <w:rsid w:val="00DD5534"/>
    <w:rsid w:val="00DD5A0B"/>
    <w:rsid w:val="00DD5C72"/>
    <w:rsid w:val="00DD7CDF"/>
    <w:rsid w:val="00DE05DC"/>
    <w:rsid w:val="00DE25D4"/>
    <w:rsid w:val="00DE31C5"/>
    <w:rsid w:val="00DE3A35"/>
    <w:rsid w:val="00DE4F41"/>
    <w:rsid w:val="00DE4F8E"/>
    <w:rsid w:val="00DE584F"/>
    <w:rsid w:val="00DF0733"/>
    <w:rsid w:val="00DF07CC"/>
    <w:rsid w:val="00DF13EA"/>
    <w:rsid w:val="00DF4226"/>
    <w:rsid w:val="00DF443C"/>
    <w:rsid w:val="00DF46EB"/>
    <w:rsid w:val="00DF5354"/>
    <w:rsid w:val="00DF642E"/>
    <w:rsid w:val="00DF6581"/>
    <w:rsid w:val="00DF7577"/>
    <w:rsid w:val="00E00A78"/>
    <w:rsid w:val="00E00D18"/>
    <w:rsid w:val="00E01163"/>
    <w:rsid w:val="00E0534B"/>
    <w:rsid w:val="00E1048C"/>
    <w:rsid w:val="00E10CB1"/>
    <w:rsid w:val="00E11289"/>
    <w:rsid w:val="00E11496"/>
    <w:rsid w:val="00E11B3A"/>
    <w:rsid w:val="00E120C5"/>
    <w:rsid w:val="00E142B5"/>
    <w:rsid w:val="00E1451A"/>
    <w:rsid w:val="00E147C9"/>
    <w:rsid w:val="00E14AC5"/>
    <w:rsid w:val="00E14E13"/>
    <w:rsid w:val="00E14FB4"/>
    <w:rsid w:val="00E201D0"/>
    <w:rsid w:val="00E20A48"/>
    <w:rsid w:val="00E25416"/>
    <w:rsid w:val="00E26235"/>
    <w:rsid w:val="00E278AF"/>
    <w:rsid w:val="00E27FD2"/>
    <w:rsid w:val="00E30E9B"/>
    <w:rsid w:val="00E32843"/>
    <w:rsid w:val="00E32BBC"/>
    <w:rsid w:val="00E35858"/>
    <w:rsid w:val="00E368D3"/>
    <w:rsid w:val="00E37015"/>
    <w:rsid w:val="00E40642"/>
    <w:rsid w:val="00E40DDA"/>
    <w:rsid w:val="00E41D5A"/>
    <w:rsid w:val="00E440C6"/>
    <w:rsid w:val="00E4421C"/>
    <w:rsid w:val="00E45E08"/>
    <w:rsid w:val="00E45E64"/>
    <w:rsid w:val="00E47930"/>
    <w:rsid w:val="00E5122C"/>
    <w:rsid w:val="00E52050"/>
    <w:rsid w:val="00E54AFE"/>
    <w:rsid w:val="00E5765F"/>
    <w:rsid w:val="00E579EF"/>
    <w:rsid w:val="00E6053C"/>
    <w:rsid w:val="00E60CCD"/>
    <w:rsid w:val="00E61828"/>
    <w:rsid w:val="00E627F8"/>
    <w:rsid w:val="00E62ACA"/>
    <w:rsid w:val="00E62CC8"/>
    <w:rsid w:val="00E63632"/>
    <w:rsid w:val="00E64EAC"/>
    <w:rsid w:val="00E65C4A"/>
    <w:rsid w:val="00E65D0F"/>
    <w:rsid w:val="00E660E6"/>
    <w:rsid w:val="00E66481"/>
    <w:rsid w:val="00E668C6"/>
    <w:rsid w:val="00E71473"/>
    <w:rsid w:val="00E750E5"/>
    <w:rsid w:val="00E7569C"/>
    <w:rsid w:val="00E76AD0"/>
    <w:rsid w:val="00E80760"/>
    <w:rsid w:val="00E80E86"/>
    <w:rsid w:val="00E80F1C"/>
    <w:rsid w:val="00E81520"/>
    <w:rsid w:val="00E81BAF"/>
    <w:rsid w:val="00E83DA2"/>
    <w:rsid w:val="00E8425D"/>
    <w:rsid w:val="00E848F5"/>
    <w:rsid w:val="00E8542D"/>
    <w:rsid w:val="00E8686E"/>
    <w:rsid w:val="00E86C74"/>
    <w:rsid w:val="00E86EF6"/>
    <w:rsid w:val="00E87C15"/>
    <w:rsid w:val="00E93570"/>
    <w:rsid w:val="00E9363F"/>
    <w:rsid w:val="00E93F17"/>
    <w:rsid w:val="00E944A0"/>
    <w:rsid w:val="00E94B1A"/>
    <w:rsid w:val="00EA35DE"/>
    <w:rsid w:val="00EA4C05"/>
    <w:rsid w:val="00EA75E5"/>
    <w:rsid w:val="00EA774A"/>
    <w:rsid w:val="00EB1504"/>
    <w:rsid w:val="00EB169D"/>
    <w:rsid w:val="00EB1F03"/>
    <w:rsid w:val="00EB1F95"/>
    <w:rsid w:val="00EB4A68"/>
    <w:rsid w:val="00EB56D3"/>
    <w:rsid w:val="00EB594D"/>
    <w:rsid w:val="00EB5E38"/>
    <w:rsid w:val="00EB737B"/>
    <w:rsid w:val="00EC1525"/>
    <w:rsid w:val="00EC2BFE"/>
    <w:rsid w:val="00EC303D"/>
    <w:rsid w:val="00EC3590"/>
    <w:rsid w:val="00EC6C0E"/>
    <w:rsid w:val="00EC7BD8"/>
    <w:rsid w:val="00ED025E"/>
    <w:rsid w:val="00ED02EA"/>
    <w:rsid w:val="00ED04ED"/>
    <w:rsid w:val="00ED0CC3"/>
    <w:rsid w:val="00ED1958"/>
    <w:rsid w:val="00ED2480"/>
    <w:rsid w:val="00ED2E53"/>
    <w:rsid w:val="00ED40E9"/>
    <w:rsid w:val="00ED4824"/>
    <w:rsid w:val="00ED5CE6"/>
    <w:rsid w:val="00ED669E"/>
    <w:rsid w:val="00ED6EC1"/>
    <w:rsid w:val="00ED783F"/>
    <w:rsid w:val="00EE0971"/>
    <w:rsid w:val="00EE0B96"/>
    <w:rsid w:val="00EE0CB8"/>
    <w:rsid w:val="00EE122F"/>
    <w:rsid w:val="00EE2192"/>
    <w:rsid w:val="00EE2838"/>
    <w:rsid w:val="00EE5A97"/>
    <w:rsid w:val="00EE616B"/>
    <w:rsid w:val="00EE66BB"/>
    <w:rsid w:val="00EF1DB1"/>
    <w:rsid w:val="00EF32B3"/>
    <w:rsid w:val="00EF4542"/>
    <w:rsid w:val="00EF4818"/>
    <w:rsid w:val="00EF50E8"/>
    <w:rsid w:val="00EF5229"/>
    <w:rsid w:val="00EF5945"/>
    <w:rsid w:val="00EF5976"/>
    <w:rsid w:val="00EF5AA7"/>
    <w:rsid w:val="00EF7857"/>
    <w:rsid w:val="00F01B30"/>
    <w:rsid w:val="00F01DBB"/>
    <w:rsid w:val="00F02AE7"/>
    <w:rsid w:val="00F02EDD"/>
    <w:rsid w:val="00F04F3E"/>
    <w:rsid w:val="00F05DF2"/>
    <w:rsid w:val="00F0730D"/>
    <w:rsid w:val="00F1124C"/>
    <w:rsid w:val="00F13DE9"/>
    <w:rsid w:val="00F14964"/>
    <w:rsid w:val="00F160FF"/>
    <w:rsid w:val="00F1673C"/>
    <w:rsid w:val="00F167AC"/>
    <w:rsid w:val="00F1712E"/>
    <w:rsid w:val="00F20F53"/>
    <w:rsid w:val="00F20F60"/>
    <w:rsid w:val="00F22B2D"/>
    <w:rsid w:val="00F22F14"/>
    <w:rsid w:val="00F2505B"/>
    <w:rsid w:val="00F253EE"/>
    <w:rsid w:val="00F31DD8"/>
    <w:rsid w:val="00F33401"/>
    <w:rsid w:val="00F340AD"/>
    <w:rsid w:val="00F34511"/>
    <w:rsid w:val="00F34ABE"/>
    <w:rsid w:val="00F34C2B"/>
    <w:rsid w:val="00F3569E"/>
    <w:rsid w:val="00F3595C"/>
    <w:rsid w:val="00F3630D"/>
    <w:rsid w:val="00F37D3A"/>
    <w:rsid w:val="00F40743"/>
    <w:rsid w:val="00F41833"/>
    <w:rsid w:val="00F41D8E"/>
    <w:rsid w:val="00F42021"/>
    <w:rsid w:val="00F4240C"/>
    <w:rsid w:val="00F4291E"/>
    <w:rsid w:val="00F42A56"/>
    <w:rsid w:val="00F43512"/>
    <w:rsid w:val="00F4622C"/>
    <w:rsid w:val="00F46B81"/>
    <w:rsid w:val="00F5046C"/>
    <w:rsid w:val="00F50902"/>
    <w:rsid w:val="00F50F22"/>
    <w:rsid w:val="00F51168"/>
    <w:rsid w:val="00F5119C"/>
    <w:rsid w:val="00F5431E"/>
    <w:rsid w:val="00F544C8"/>
    <w:rsid w:val="00F55432"/>
    <w:rsid w:val="00F558C4"/>
    <w:rsid w:val="00F5607E"/>
    <w:rsid w:val="00F57973"/>
    <w:rsid w:val="00F608BA"/>
    <w:rsid w:val="00F60F6C"/>
    <w:rsid w:val="00F6293F"/>
    <w:rsid w:val="00F62E47"/>
    <w:rsid w:val="00F64E36"/>
    <w:rsid w:val="00F6544D"/>
    <w:rsid w:val="00F65873"/>
    <w:rsid w:val="00F67883"/>
    <w:rsid w:val="00F7078F"/>
    <w:rsid w:val="00F72EE6"/>
    <w:rsid w:val="00F72EFC"/>
    <w:rsid w:val="00F74231"/>
    <w:rsid w:val="00F742FB"/>
    <w:rsid w:val="00F75D78"/>
    <w:rsid w:val="00F75DA8"/>
    <w:rsid w:val="00F76383"/>
    <w:rsid w:val="00F777D4"/>
    <w:rsid w:val="00F77CA9"/>
    <w:rsid w:val="00F82AFB"/>
    <w:rsid w:val="00F82E66"/>
    <w:rsid w:val="00F832A6"/>
    <w:rsid w:val="00F84FD4"/>
    <w:rsid w:val="00F92749"/>
    <w:rsid w:val="00F93957"/>
    <w:rsid w:val="00F94386"/>
    <w:rsid w:val="00F95B57"/>
    <w:rsid w:val="00F96D57"/>
    <w:rsid w:val="00FA03C1"/>
    <w:rsid w:val="00FA137C"/>
    <w:rsid w:val="00FA16F4"/>
    <w:rsid w:val="00FA1FEA"/>
    <w:rsid w:val="00FA2461"/>
    <w:rsid w:val="00FA67C9"/>
    <w:rsid w:val="00FA6B40"/>
    <w:rsid w:val="00FB2453"/>
    <w:rsid w:val="00FB2829"/>
    <w:rsid w:val="00FB28AA"/>
    <w:rsid w:val="00FB3986"/>
    <w:rsid w:val="00FB491D"/>
    <w:rsid w:val="00FB49C0"/>
    <w:rsid w:val="00FB5ACA"/>
    <w:rsid w:val="00FB602B"/>
    <w:rsid w:val="00FB620E"/>
    <w:rsid w:val="00FC10F7"/>
    <w:rsid w:val="00FC1312"/>
    <w:rsid w:val="00FC227B"/>
    <w:rsid w:val="00FC5454"/>
    <w:rsid w:val="00FC5991"/>
    <w:rsid w:val="00FC77B5"/>
    <w:rsid w:val="00FC793D"/>
    <w:rsid w:val="00FC7C63"/>
    <w:rsid w:val="00FD016B"/>
    <w:rsid w:val="00FD0A80"/>
    <w:rsid w:val="00FD0BEF"/>
    <w:rsid w:val="00FD1CC1"/>
    <w:rsid w:val="00FD27B0"/>
    <w:rsid w:val="00FD2C3C"/>
    <w:rsid w:val="00FD2EF3"/>
    <w:rsid w:val="00FD32A1"/>
    <w:rsid w:val="00FD3BAB"/>
    <w:rsid w:val="00FD4495"/>
    <w:rsid w:val="00FD4866"/>
    <w:rsid w:val="00FD6C6B"/>
    <w:rsid w:val="00FE17C8"/>
    <w:rsid w:val="00FE23E7"/>
    <w:rsid w:val="00FE296E"/>
    <w:rsid w:val="00FE3329"/>
    <w:rsid w:val="00FE4234"/>
    <w:rsid w:val="00FE602F"/>
    <w:rsid w:val="00FE6C56"/>
    <w:rsid w:val="00FE6E34"/>
    <w:rsid w:val="00FE7199"/>
    <w:rsid w:val="00FE79CF"/>
    <w:rsid w:val="00FF0118"/>
    <w:rsid w:val="00FF0594"/>
    <w:rsid w:val="00FF1B03"/>
    <w:rsid w:val="00FF1DF2"/>
    <w:rsid w:val="00FF214C"/>
    <w:rsid w:val="00FF36DE"/>
    <w:rsid w:val="00FF4A28"/>
    <w:rsid w:val="00FF4D71"/>
    <w:rsid w:val="00FF4E71"/>
    <w:rsid w:val="00FF5608"/>
    <w:rsid w:val="00FF66B5"/>
    <w:rsid w:val="010334B8"/>
    <w:rsid w:val="012F3F26"/>
    <w:rsid w:val="0131333F"/>
    <w:rsid w:val="013B7EF0"/>
    <w:rsid w:val="013D282B"/>
    <w:rsid w:val="01877E8E"/>
    <w:rsid w:val="01C70C78"/>
    <w:rsid w:val="0202104C"/>
    <w:rsid w:val="02021952"/>
    <w:rsid w:val="020434B6"/>
    <w:rsid w:val="023127B7"/>
    <w:rsid w:val="02456EC8"/>
    <w:rsid w:val="024F56D9"/>
    <w:rsid w:val="02F82ED5"/>
    <w:rsid w:val="03327ECA"/>
    <w:rsid w:val="03502647"/>
    <w:rsid w:val="03652CA2"/>
    <w:rsid w:val="036E6EA7"/>
    <w:rsid w:val="038C12F2"/>
    <w:rsid w:val="039008D9"/>
    <w:rsid w:val="03CB4CAD"/>
    <w:rsid w:val="040530EF"/>
    <w:rsid w:val="04324791"/>
    <w:rsid w:val="043E553B"/>
    <w:rsid w:val="04625319"/>
    <w:rsid w:val="04AD0A3B"/>
    <w:rsid w:val="04F433AE"/>
    <w:rsid w:val="0547151B"/>
    <w:rsid w:val="05902396"/>
    <w:rsid w:val="06420D31"/>
    <w:rsid w:val="06451DC1"/>
    <w:rsid w:val="06486493"/>
    <w:rsid w:val="06A72FF5"/>
    <w:rsid w:val="06A833D6"/>
    <w:rsid w:val="06B2082D"/>
    <w:rsid w:val="07082B86"/>
    <w:rsid w:val="07207806"/>
    <w:rsid w:val="077B78D4"/>
    <w:rsid w:val="07914B3D"/>
    <w:rsid w:val="07C32F0C"/>
    <w:rsid w:val="07FA7E23"/>
    <w:rsid w:val="082442EE"/>
    <w:rsid w:val="08643CB0"/>
    <w:rsid w:val="08B11B50"/>
    <w:rsid w:val="09110C6F"/>
    <w:rsid w:val="091D19C7"/>
    <w:rsid w:val="093211A4"/>
    <w:rsid w:val="0977182B"/>
    <w:rsid w:val="09926C3F"/>
    <w:rsid w:val="0A1C2427"/>
    <w:rsid w:val="0A3245DB"/>
    <w:rsid w:val="0A940DEC"/>
    <w:rsid w:val="0AB530F7"/>
    <w:rsid w:val="0ABB3F83"/>
    <w:rsid w:val="0AE0202E"/>
    <w:rsid w:val="0AF04A48"/>
    <w:rsid w:val="0B410F04"/>
    <w:rsid w:val="0B6D4B9E"/>
    <w:rsid w:val="0B7A2363"/>
    <w:rsid w:val="0B7D6BB3"/>
    <w:rsid w:val="0BC74660"/>
    <w:rsid w:val="0BD9237C"/>
    <w:rsid w:val="0C0F7455"/>
    <w:rsid w:val="0C5564B4"/>
    <w:rsid w:val="0C927091"/>
    <w:rsid w:val="0CC10761"/>
    <w:rsid w:val="0CC32F04"/>
    <w:rsid w:val="0CE74614"/>
    <w:rsid w:val="0CE9383E"/>
    <w:rsid w:val="0CFD1664"/>
    <w:rsid w:val="0D4C0A39"/>
    <w:rsid w:val="0D4D2ED2"/>
    <w:rsid w:val="0D8536BD"/>
    <w:rsid w:val="0DC66082"/>
    <w:rsid w:val="0DC86327"/>
    <w:rsid w:val="0DCF42FB"/>
    <w:rsid w:val="0E2E2597"/>
    <w:rsid w:val="0E572473"/>
    <w:rsid w:val="0E6B707E"/>
    <w:rsid w:val="0E7E5FC5"/>
    <w:rsid w:val="0EA26E0B"/>
    <w:rsid w:val="0EF752E4"/>
    <w:rsid w:val="0F380290"/>
    <w:rsid w:val="0F4D3916"/>
    <w:rsid w:val="0F6E32CF"/>
    <w:rsid w:val="0FE8258B"/>
    <w:rsid w:val="101507B9"/>
    <w:rsid w:val="107D1AA2"/>
    <w:rsid w:val="10BB439B"/>
    <w:rsid w:val="10FE239E"/>
    <w:rsid w:val="11103220"/>
    <w:rsid w:val="111A671C"/>
    <w:rsid w:val="112626DD"/>
    <w:rsid w:val="11277FB0"/>
    <w:rsid w:val="11520EE3"/>
    <w:rsid w:val="11550756"/>
    <w:rsid w:val="11632FCB"/>
    <w:rsid w:val="11977C51"/>
    <w:rsid w:val="119B239A"/>
    <w:rsid w:val="11D54078"/>
    <w:rsid w:val="122B75B6"/>
    <w:rsid w:val="1243022B"/>
    <w:rsid w:val="12E65F6D"/>
    <w:rsid w:val="131555DD"/>
    <w:rsid w:val="135C1124"/>
    <w:rsid w:val="136A01E4"/>
    <w:rsid w:val="13A44930"/>
    <w:rsid w:val="13D51308"/>
    <w:rsid w:val="13F14830"/>
    <w:rsid w:val="147A1696"/>
    <w:rsid w:val="14856738"/>
    <w:rsid w:val="148F29C6"/>
    <w:rsid w:val="14981823"/>
    <w:rsid w:val="14BA370F"/>
    <w:rsid w:val="14D659A8"/>
    <w:rsid w:val="150F3E5F"/>
    <w:rsid w:val="154F0574"/>
    <w:rsid w:val="15687DA2"/>
    <w:rsid w:val="15730ED9"/>
    <w:rsid w:val="158108CE"/>
    <w:rsid w:val="15816CBF"/>
    <w:rsid w:val="15844E19"/>
    <w:rsid w:val="15A80C9F"/>
    <w:rsid w:val="15B46403"/>
    <w:rsid w:val="16394E85"/>
    <w:rsid w:val="167B36D8"/>
    <w:rsid w:val="16882D6F"/>
    <w:rsid w:val="16966BA2"/>
    <w:rsid w:val="16AE7042"/>
    <w:rsid w:val="16B1711F"/>
    <w:rsid w:val="16BF056C"/>
    <w:rsid w:val="16C67F1D"/>
    <w:rsid w:val="17550AD5"/>
    <w:rsid w:val="176104DD"/>
    <w:rsid w:val="17B71779"/>
    <w:rsid w:val="17D07906"/>
    <w:rsid w:val="17FA31CA"/>
    <w:rsid w:val="17FD2ADD"/>
    <w:rsid w:val="180F54BF"/>
    <w:rsid w:val="189C0FC8"/>
    <w:rsid w:val="18BD132A"/>
    <w:rsid w:val="194F4112"/>
    <w:rsid w:val="196A334B"/>
    <w:rsid w:val="19743821"/>
    <w:rsid w:val="19A04370"/>
    <w:rsid w:val="19B7283D"/>
    <w:rsid w:val="19D1627E"/>
    <w:rsid w:val="19E54205"/>
    <w:rsid w:val="1A0C35CC"/>
    <w:rsid w:val="1A2E0B73"/>
    <w:rsid w:val="1A3A03E9"/>
    <w:rsid w:val="1A5328A6"/>
    <w:rsid w:val="1A614149"/>
    <w:rsid w:val="1A8C6E4F"/>
    <w:rsid w:val="1AA16AAD"/>
    <w:rsid w:val="1AB908CE"/>
    <w:rsid w:val="1B232DD2"/>
    <w:rsid w:val="1B6D2D79"/>
    <w:rsid w:val="1B7C5480"/>
    <w:rsid w:val="1B83C617"/>
    <w:rsid w:val="1B8F09E8"/>
    <w:rsid w:val="1B9A2B6F"/>
    <w:rsid w:val="1BCCDB89"/>
    <w:rsid w:val="1BEB0EA0"/>
    <w:rsid w:val="1BEFAF36"/>
    <w:rsid w:val="1BFF5757"/>
    <w:rsid w:val="1C053387"/>
    <w:rsid w:val="1C0A1EEA"/>
    <w:rsid w:val="1C167AAF"/>
    <w:rsid w:val="1C46068E"/>
    <w:rsid w:val="1C567B70"/>
    <w:rsid w:val="1C7C20CC"/>
    <w:rsid w:val="1C8B7AE5"/>
    <w:rsid w:val="1C990B07"/>
    <w:rsid w:val="1CCF4FB5"/>
    <w:rsid w:val="1CD929D4"/>
    <w:rsid w:val="1CDC7DE0"/>
    <w:rsid w:val="1D172BD3"/>
    <w:rsid w:val="1D7468DE"/>
    <w:rsid w:val="1D764A7B"/>
    <w:rsid w:val="1D8368C1"/>
    <w:rsid w:val="1D851279"/>
    <w:rsid w:val="1DA77C4B"/>
    <w:rsid w:val="1E1504DD"/>
    <w:rsid w:val="1E167A51"/>
    <w:rsid w:val="1E5913F5"/>
    <w:rsid w:val="1E64416A"/>
    <w:rsid w:val="1E7159FF"/>
    <w:rsid w:val="1E7344F9"/>
    <w:rsid w:val="1E9B2DB3"/>
    <w:rsid w:val="1E9D3448"/>
    <w:rsid w:val="1EE71BE2"/>
    <w:rsid w:val="1F4B7FF0"/>
    <w:rsid w:val="1F567358"/>
    <w:rsid w:val="1F661DE6"/>
    <w:rsid w:val="1F761A29"/>
    <w:rsid w:val="1FC97281"/>
    <w:rsid w:val="1FD7CA57"/>
    <w:rsid w:val="1FF4E560"/>
    <w:rsid w:val="1FF6C78D"/>
    <w:rsid w:val="1FFCF853"/>
    <w:rsid w:val="201A79C2"/>
    <w:rsid w:val="202D6FD9"/>
    <w:rsid w:val="203E70ED"/>
    <w:rsid w:val="20474300"/>
    <w:rsid w:val="20653ACF"/>
    <w:rsid w:val="2066046D"/>
    <w:rsid w:val="20910690"/>
    <w:rsid w:val="209460BE"/>
    <w:rsid w:val="209928D1"/>
    <w:rsid w:val="20E31D07"/>
    <w:rsid w:val="20E932C7"/>
    <w:rsid w:val="212E298C"/>
    <w:rsid w:val="212F0B22"/>
    <w:rsid w:val="21505E37"/>
    <w:rsid w:val="21712C8B"/>
    <w:rsid w:val="217B0E7A"/>
    <w:rsid w:val="218D0BA4"/>
    <w:rsid w:val="21B83D27"/>
    <w:rsid w:val="21C115EE"/>
    <w:rsid w:val="22356DAF"/>
    <w:rsid w:val="223728B2"/>
    <w:rsid w:val="22556A28"/>
    <w:rsid w:val="22955FEA"/>
    <w:rsid w:val="22B53180"/>
    <w:rsid w:val="23A8781B"/>
    <w:rsid w:val="23D63116"/>
    <w:rsid w:val="23E462A2"/>
    <w:rsid w:val="240A022E"/>
    <w:rsid w:val="24271D5D"/>
    <w:rsid w:val="248014F2"/>
    <w:rsid w:val="24B07D05"/>
    <w:rsid w:val="24E45993"/>
    <w:rsid w:val="255E47A3"/>
    <w:rsid w:val="25926C2E"/>
    <w:rsid w:val="25C951D7"/>
    <w:rsid w:val="25EE7D3A"/>
    <w:rsid w:val="25FC1810"/>
    <w:rsid w:val="26163C4F"/>
    <w:rsid w:val="26446854"/>
    <w:rsid w:val="27327946"/>
    <w:rsid w:val="277B1D73"/>
    <w:rsid w:val="27987506"/>
    <w:rsid w:val="27B94C74"/>
    <w:rsid w:val="27BD6D7E"/>
    <w:rsid w:val="28200BC3"/>
    <w:rsid w:val="28285B9C"/>
    <w:rsid w:val="29148838"/>
    <w:rsid w:val="297D0908"/>
    <w:rsid w:val="29A504DF"/>
    <w:rsid w:val="29DF1B62"/>
    <w:rsid w:val="2A983B65"/>
    <w:rsid w:val="2AC923B3"/>
    <w:rsid w:val="2B675381"/>
    <w:rsid w:val="2B7C3D4A"/>
    <w:rsid w:val="2B963063"/>
    <w:rsid w:val="2BB0561E"/>
    <w:rsid w:val="2BBF7C01"/>
    <w:rsid w:val="2BD40FC2"/>
    <w:rsid w:val="2BF734FA"/>
    <w:rsid w:val="2CDD2F47"/>
    <w:rsid w:val="2CDE7399"/>
    <w:rsid w:val="2CDF5740"/>
    <w:rsid w:val="2CEF679C"/>
    <w:rsid w:val="2CFA4760"/>
    <w:rsid w:val="2D1A587D"/>
    <w:rsid w:val="2D7723FE"/>
    <w:rsid w:val="2D7838E8"/>
    <w:rsid w:val="2DA43948"/>
    <w:rsid w:val="2DC028EA"/>
    <w:rsid w:val="2DF223B9"/>
    <w:rsid w:val="2E2425C2"/>
    <w:rsid w:val="2E454CF5"/>
    <w:rsid w:val="2E7110F5"/>
    <w:rsid w:val="2EA7FCA6"/>
    <w:rsid w:val="2F022843"/>
    <w:rsid w:val="2F305F78"/>
    <w:rsid w:val="2F3350DA"/>
    <w:rsid w:val="2F8957A0"/>
    <w:rsid w:val="2FBF99C0"/>
    <w:rsid w:val="2FC25681"/>
    <w:rsid w:val="2FC43A36"/>
    <w:rsid w:val="2FCF7B1D"/>
    <w:rsid w:val="2FD86909"/>
    <w:rsid w:val="2FDFB2A7"/>
    <w:rsid w:val="2FEE19FC"/>
    <w:rsid w:val="300F7D73"/>
    <w:rsid w:val="301B2E73"/>
    <w:rsid w:val="30844326"/>
    <w:rsid w:val="3088272F"/>
    <w:rsid w:val="312E383F"/>
    <w:rsid w:val="313E0256"/>
    <w:rsid w:val="31470B66"/>
    <w:rsid w:val="31561180"/>
    <w:rsid w:val="31665236"/>
    <w:rsid w:val="317FFE95"/>
    <w:rsid w:val="318C5DD7"/>
    <w:rsid w:val="31A43407"/>
    <w:rsid w:val="31B373F4"/>
    <w:rsid w:val="31D15E2F"/>
    <w:rsid w:val="31DA2D13"/>
    <w:rsid w:val="32316565"/>
    <w:rsid w:val="325176EF"/>
    <w:rsid w:val="3262046B"/>
    <w:rsid w:val="32743B56"/>
    <w:rsid w:val="32DA733F"/>
    <w:rsid w:val="330B3CCA"/>
    <w:rsid w:val="339F73A0"/>
    <w:rsid w:val="33A72ED9"/>
    <w:rsid w:val="33B51F64"/>
    <w:rsid w:val="33B605E0"/>
    <w:rsid w:val="33B75F17"/>
    <w:rsid w:val="33B80537"/>
    <w:rsid w:val="33BC38CE"/>
    <w:rsid w:val="33DF0A33"/>
    <w:rsid w:val="33E74B70"/>
    <w:rsid w:val="33EB6BBB"/>
    <w:rsid w:val="340A7C17"/>
    <w:rsid w:val="347C35F2"/>
    <w:rsid w:val="3486483B"/>
    <w:rsid w:val="348D2EC8"/>
    <w:rsid w:val="34FA58D6"/>
    <w:rsid w:val="353942DE"/>
    <w:rsid w:val="35792B4A"/>
    <w:rsid w:val="35A16C14"/>
    <w:rsid w:val="35A2048B"/>
    <w:rsid w:val="3601311E"/>
    <w:rsid w:val="365D49E4"/>
    <w:rsid w:val="36B10201"/>
    <w:rsid w:val="37976AC4"/>
    <w:rsid w:val="379F4B4D"/>
    <w:rsid w:val="37AA17C2"/>
    <w:rsid w:val="37EA3B69"/>
    <w:rsid w:val="37FD6DAF"/>
    <w:rsid w:val="38143DCD"/>
    <w:rsid w:val="3831783F"/>
    <w:rsid w:val="3860343D"/>
    <w:rsid w:val="3890049B"/>
    <w:rsid w:val="38925CB0"/>
    <w:rsid w:val="390513B5"/>
    <w:rsid w:val="39442D14"/>
    <w:rsid w:val="396A637E"/>
    <w:rsid w:val="396B184F"/>
    <w:rsid w:val="399C6A91"/>
    <w:rsid w:val="39A81DCF"/>
    <w:rsid w:val="39BC24D5"/>
    <w:rsid w:val="39BD52B4"/>
    <w:rsid w:val="39E65C0C"/>
    <w:rsid w:val="3A25472B"/>
    <w:rsid w:val="3A436859"/>
    <w:rsid w:val="3A627756"/>
    <w:rsid w:val="3A8B11B8"/>
    <w:rsid w:val="3AB90945"/>
    <w:rsid w:val="3AC53FE9"/>
    <w:rsid w:val="3AE77312"/>
    <w:rsid w:val="3AF70D19"/>
    <w:rsid w:val="3B075CE3"/>
    <w:rsid w:val="3B266598"/>
    <w:rsid w:val="3B4D3EA5"/>
    <w:rsid w:val="3B7C7E71"/>
    <w:rsid w:val="3B857597"/>
    <w:rsid w:val="3BAF391F"/>
    <w:rsid w:val="3BB03082"/>
    <w:rsid w:val="3BC91625"/>
    <w:rsid w:val="3BE556D1"/>
    <w:rsid w:val="3C0813D9"/>
    <w:rsid w:val="3C14073A"/>
    <w:rsid w:val="3C196E25"/>
    <w:rsid w:val="3C290978"/>
    <w:rsid w:val="3C756E43"/>
    <w:rsid w:val="3C7C4964"/>
    <w:rsid w:val="3C900B1D"/>
    <w:rsid w:val="3CA116E0"/>
    <w:rsid w:val="3CB5E8A7"/>
    <w:rsid w:val="3CBF37BC"/>
    <w:rsid w:val="3CC80D88"/>
    <w:rsid w:val="3CE04670"/>
    <w:rsid w:val="3CF20A77"/>
    <w:rsid w:val="3CFDCA63"/>
    <w:rsid w:val="3CFEA4A8"/>
    <w:rsid w:val="3D026DA3"/>
    <w:rsid w:val="3D2B5047"/>
    <w:rsid w:val="3D5A48FB"/>
    <w:rsid w:val="3D5D3C39"/>
    <w:rsid w:val="3D653D41"/>
    <w:rsid w:val="3D69E6AC"/>
    <w:rsid w:val="3D6DE757"/>
    <w:rsid w:val="3D8B6303"/>
    <w:rsid w:val="3DAD4CBD"/>
    <w:rsid w:val="3DAEC812"/>
    <w:rsid w:val="3DB87FDB"/>
    <w:rsid w:val="3E0943BD"/>
    <w:rsid w:val="3E14209A"/>
    <w:rsid w:val="3E3671A0"/>
    <w:rsid w:val="3E432768"/>
    <w:rsid w:val="3E6F2FA9"/>
    <w:rsid w:val="3E7B36DF"/>
    <w:rsid w:val="3EE10AA9"/>
    <w:rsid w:val="3EFF237A"/>
    <w:rsid w:val="3F0F98C3"/>
    <w:rsid w:val="3F2F0A6C"/>
    <w:rsid w:val="3F4179B2"/>
    <w:rsid w:val="3F5ECFBF"/>
    <w:rsid w:val="3F7B4780"/>
    <w:rsid w:val="3F7E85CC"/>
    <w:rsid w:val="3FB35063"/>
    <w:rsid w:val="3FC612EB"/>
    <w:rsid w:val="3FF0B015"/>
    <w:rsid w:val="3FF7826E"/>
    <w:rsid w:val="3FFCEEDE"/>
    <w:rsid w:val="3FFF80BA"/>
    <w:rsid w:val="40030A15"/>
    <w:rsid w:val="4039319A"/>
    <w:rsid w:val="406B7F41"/>
    <w:rsid w:val="40A959C8"/>
    <w:rsid w:val="40B52A37"/>
    <w:rsid w:val="4143359F"/>
    <w:rsid w:val="414E51B4"/>
    <w:rsid w:val="415E5D0C"/>
    <w:rsid w:val="417D62FA"/>
    <w:rsid w:val="41A13939"/>
    <w:rsid w:val="41AD1CDA"/>
    <w:rsid w:val="41AE628C"/>
    <w:rsid w:val="41BC53EC"/>
    <w:rsid w:val="41CC21FF"/>
    <w:rsid w:val="422B001A"/>
    <w:rsid w:val="42524C1A"/>
    <w:rsid w:val="426D00FA"/>
    <w:rsid w:val="4288086F"/>
    <w:rsid w:val="42E30F10"/>
    <w:rsid w:val="43094082"/>
    <w:rsid w:val="431D5CC6"/>
    <w:rsid w:val="431D66A9"/>
    <w:rsid w:val="43494C8F"/>
    <w:rsid w:val="435B6CCA"/>
    <w:rsid w:val="437CB373"/>
    <w:rsid w:val="438B3949"/>
    <w:rsid w:val="439E597D"/>
    <w:rsid w:val="43BC29BB"/>
    <w:rsid w:val="440F5CF9"/>
    <w:rsid w:val="44146C41"/>
    <w:rsid w:val="44167FBB"/>
    <w:rsid w:val="44204C51"/>
    <w:rsid w:val="44520388"/>
    <w:rsid w:val="447137A5"/>
    <w:rsid w:val="447174D3"/>
    <w:rsid w:val="44A17B34"/>
    <w:rsid w:val="44C34AB0"/>
    <w:rsid w:val="44EC2702"/>
    <w:rsid w:val="45066BBD"/>
    <w:rsid w:val="45465B73"/>
    <w:rsid w:val="45813BAC"/>
    <w:rsid w:val="4586587B"/>
    <w:rsid w:val="45A977B7"/>
    <w:rsid w:val="45BA50C5"/>
    <w:rsid w:val="45EE3F48"/>
    <w:rsid w:val="45FB1277"/>
    <w:rsid w:val="4660447C"/>
    <w:rsid w:val="4697524D"/>
    <w:rsid w:val="46E95BE0"/>
    <w:rsid w:val="472B1978"/>
    <w:rsid w:val="4730365B"/>
    <w:rsid w:val="477D0CB9"/>
    <w:rsid w:val="47BF62BB"/>
    <w:rsid w:val="47D4536A"/>
    <w:rsid w:val="47E38F4A"/>
    <w:rsid w:val="47F079DF"/>
    <w:rsid w:val="47F5B470"/>
    <w:rsid w:val="4810456E"/>
    <w:rsid w:val="486E5261"/>
    <w:rsid w:val="48786E75"/>
    <w:rsid w:val="48987F0A"/>
    <w:rsid w:val="48FB40DF"/>
    <w:rsid w:val="495E25EB"/>
    <w:rsid w:val="49605AEE"/>
    <w:rsid w:val="49A61CC7"/>
    <w:rsid w:val="49DC6357"/>
    <w:rsid w:val="4A5F1294"/>
    <w:rsid w:val="4AD0649A"/>
    <w:rsid w:val="4ADFB618"/>
    <w:rsid w:val="4B0A4A82"/>
    <w:rsid w:val="4B0A68BA"/>
    <w:rsid w:val="4B7BE624"/>
    <w:rsid w:val="4BBA024C"/>
    <w:rsid w:val="4BD444F6"/>
    <w:rsid w:val="4BD8527D"/>
    <w:rsid w:val="4BDE0179"/>
    <w:rsid w:val="4BDF6F7B"/>
    <w:rsid w:val="4BEC3A7E"/>
    <w:rsid w:val="4C473333"/>
    <w:rsid w:val="4C816990"/>
    <w:rsid w:val="4CA7016C"/>
    <w:rsid w:val="4CB12AEA"/>
    <w:rsid w:val="4CB23482"/>
    <w:rsid w:val="4CDFDCED"/>
    <w:rsid w:val="4CF03D27"/>
    <w:rsid w:val="4D4354F8"/>
    <w:rsid w:val="4D5D5079"/>
    <w:rsid w:val="4D705EB3"/>
    <w:rsid w:val="4D7C49BF"/>
    <w:rsid w:val="4DEA1C16"/>
    <w:rsid w:val="4E07961D"/>
    <w:rsid w:val="4E2552CD"/>
    <w:rsid w:val="4E263D32"/>
    <w:rsid w:val="4E286CB3"/>
    <w:rsid w:val="4E5C081F"/>
    <w:rsid w:val="4E6362B4"/>
    <w:rsid w:val="4EAD12F4"/>
    <w:rsid w:val="4EC8055E"/>
    <w:rsid w:val="4ED13B11"/>
    <w:rsid w:val="4EFFC0D9"/>
    <w:rsid w:val="4F1E3EDA"/>
    <w:rsid w:val="4F1F5413"/>
    <w:rsid w:val="4F3504E4"/>
    <w:rsid w:val="4F373BA2"/>
    <w:rsid w:val="4F637BD2"/>
    <w:rsid w:val="4F667EBB"/>
    <w:rsid w:val="4F963F07"/>
    <w:rsid w:val="4F9D33AA"/>
    <w:rsid w:val="4FB2281C"/>
    <w:rsid w:val="4FDA6B31"/>
    <w:rsid w:val="4FDB6AC3"/>
    <w:rsid w:val="4FDFB145"/>
    <w:rsid w:val="4FFB47F8"/>
    <w:rsid w:val="4FFF8B31"/>
    <w:rsid w:val="503B0253"/>
    <w:rsid w:val="50CE6F9F"/>
    <w:rsid w:val="50E23A41"/>
    <w:rsid w:val="50E24577"/>
    <w:rsid w:val="50E90E4D"/>
    <w:rsid w:val="51085492"/>
    <w:rsid w:val="511F4786"/>
    <w:rsid w:val="51293414"/>
    <w:rsid w:val="51477AF7"/>
    <w:rsid w:val="514F07F2"/>
    <w:rsid w:val="516C4861"/>
    <w:rsid w:val="519D33E8"/>
    <w:rsid w:val="51AD665B"/>
    <w:rsid w:val="51B726A1"/>
    <w:rsid w:val="51E31065"/>
    <w:rsid w:val="51F4603A"/>
    <w:rsid w:val="522D1C14"/>
    <w:rsid w:val="52391A74"/>
    <w:rsid w:val="52395732"/>
    <w:rsid w:val="52DD2582"/>
    <w:rsid w:val="52E03507"/>
    <w:rsid w:val="52E5CFE7"/>
    <w:rsid w:val="52F42F00"/>
    <w:rsid w:val="531F0DC4"/>
    <w:rsid w:val="5327679F"/>
    <w:rsid w:val="532F3286"/>
    <w:rsid w:val="535E63FC"/>
    <w:rsid w:val="535F6276"/>
    <w:rsid w:val="537A0DDF"/>
    <w:rsid w:val="5382108B"/>
    <w:rsid w:val="539239D5"/>
    <w:rsid w:val="53AA7564"/>
    <w:rsid w:val="53AF708C"/>
    <w:rsid w:val="53BD4EA8"/>
    <w:rsid w:val="53FD503B"/>
    <w:rsid w:val="541D2076"/>
    <w:rsid w:val="541F57C4"/>
    <w:rsid w:val="546A1731"/>
    <w:rsid w:val="546E1A14"/>
    <w:rsid w:val="5476101E"/>
    <w:rsid w:val="54823ACB"/>
    <w:rsid w:val="54A37834"/>
    <w:rsid w:val="54AC462D"/>
    <w:rsid w:val="54BC71D4"/>
    <w:rsid w:val="54BE6593"/>
    <w:rsid w:val="54CC5B08"/>
    <w:rsid w:val="54E1752E"/>
    <w:rsid w:val="55086644"/>
    <w:rsid w:val="55306FE0"/>
    <w:rsid w:val="55456DCF"/>
    <w:rsid w:val="5580671C"/>
    <w:rsid w:val="55D9149E"/>
    <w:rsid w:val="55DC3A47"/>
    <w:rsid w:val="55DD2EEF"/>
    <w:rsid w:val="55FAA0EC"/>
    <w:rsid w:val="5646212F"/>
    <w:rsid w:val="56643532"/>
    <w:rsid w:val="566A2753"/>
    <w:rsid w:val="56A94582"/>
    <w:rsid w:val="56FB3887"/>
    <w:rsid w:val="56FF5D39"/>
    <w:rsid w:val="5706158F"/>
    <w:rsid w:val="57596BC3"/>
    <w:rsid w:val="576D6CEE"/>
    <w:rsid w:val="57907415"/>
    <w:rsid w:val="57F31DEF"/>
    <w:rsid w:val="57F4E729"/>
    <w:rsid w:val="5807127B"/>
    <w:rsid w:val="582137F9"/>
    <w:rsid w:val="5844565B"/>
    <w:rsid w:val="587800F2"/>
    <w:rsid w:val="587C0B99"/>
    <w:rsid w:val="589037A1"/>
    <w:rsid w:val="58B765E7"/>
    <w:rsid w:val="58E541D3"/>
    <w:rsid w:val="59660712"/>
    <w:rsid w:val="59A35698"/>
    <w:rsid w:val="59D33B74"/>
    <w:rsid w:val="59EFDFB2"/>
    <w:rsid w:val="5A030EFA"/>
    <w:rsid w:val="5A201D86"/>
    <w:rsid w:val="5AE90E31"/>
    <w:rsid w:val="5B0453E0"/>
    <w:rsid w:val="5B362056"/>
    <w:rsid w:val="5B4B35D6"/>
    <w:rsid w:val="5B545C61"/>
    <w:rsid w:val="5B5E790E"/>
    <w:rsid w:val="5B5FB9AE"/>
    <w:rsid w:val="5B7FBC1C"/>
    <w:rsid w:val="5B8C403F"/>
    <w:rsid w:val="5BA96C40"/>
    <w:rsid w:val="5BE36FFD"/>
    <w:rsid w:val="5BEF2741"/>
    <w:rsid w:val="5BFEBFF7"/>
    <w:rsid w:val="5BFF8BB8"/>
    <w:rsid w:val="5C072027"/>
    <w:rsid w:val="5C412946"/>
    <w:rsid w:val="5C5F08E6"/>
    <w:rsid w:val="5C851ABC"/>
    <w:rsid w:val="5C926447"/>
    <w:rsid w:val="5CB47325"/>
    <w:rsid w:val="5CF52B7F"/>
    <w:rsid w:val="5D165457"/>
    <w:rsid w:val="5D1F2257"/>
    <w:rsid w:val="5D456C14"/>
    <w:rsid w:val="5D4705D0"/>
    <w:rsid w:val="5D8F55DF"/>
    <w:rsid w:val="5DAFD236"/>
    <w:rsid w:val="5DCDF051"/>
    <w:rsid w:val="5DDEA683"/>
    <w:rsid w:val="5DEBAC04"/>
    <w:rsid w:val="5DEBCBAF"/>
    <w:rsid w:val="5DFBDDD7"/>
    <w:rsid w:val="5DFF5B7B"/>
    <w:rsid w:val="5DFF7B56"/>
    <w:rsid w:val="5DFFB025"/>
    <w:rsid w:val="5E122AE4"/>
    <w:rsid w:val="5E1501E6"/>
    <w:rsid w:val="5E1E671C"/>
    <w:rsid w:val="5E230800"/>
    <w:rsid w:val="5E6FBB37"/>
    <w:rsid w:val="5E801C8C"/>
    <w:rsid w:val="5E840981"/>
    <w:rsid w:val="5EB22AF1"/>
    <w:rsid w:val="5EDD0429"/>
    <w:rsid w:val="5EEE8772"/>
    <w:rsid w:val="5EF99371"/>
    <w:rsid w:val="5F176F53"/>
    <w:rsid w:val="5F1B6809"/>
    <w:rsid w:val="5F3E404E"/>
    <w:rsid w:val="5F3FDDED"/>
    <w:rsid w:val="5F5F0216"/>
    <w:rsid w:val="5F653D10"/>
    <w:rsid w:val="5F702A21"/>
    <w:rsid w:val="5F7104A2"/>
    <w:rsid w:val="5F9955BE"/>
    <w:rsid w:val="5F9B531E"/>
    <w:rsid w:val="5FCD8A84"/>
    <w:rsid w:val="5FD5EBF1"/>
    <w:rsid w:val="5FEA7D81"/>
    <w:rsid w:val="5FFB8D2C"/>
    <w:rsid w:val="6017688D"/>
    <w:rsid w:val="60661CB4"/>
    <w:rsid w:val="6072051B"/>
    <w:rsid w:val="609E0F14"/>
    <w:rsid w:val="60F87024"/>
    <w:rsid w:val="613622D6"/>
    <w:rsid w:val="6141140F"/>
    <w:rsid w:val="6169605F"/>
    <w:rsid w:val="61753344"/>
    <w:rsid w:val="618518AD"/>
    <w:rsid w:val="61970FC4"/>
    <w:rsid w:val="61F0503E"/>
    <w:rsid w:val="6201784E"/>
    <w:rsid w:val="62663996"/>
    <w:rsid w:val="62776E6D"/>
    <w:rsid w:val="629E48DB"/>
    <w:rsid w:val="62E6447A"/>
    <w:rsid w:val="62F277E6"/>
    <w:rsid w:val="6355235E"/>
    <w:rsid w:val="637815D0"/>
    <w:rsid w:val="637F327F"/>
    <w:rsid w:val="63DE0FE6"/>
    <w:rsid w:val="63E853BE"/>
    <w:rsid w:val="63FA13A3"/>
    <w:rsid w:val="64440FCE"/>
    <w:rsid w:val="644C4E9D"/>
    <w:rsid w:val="6460554D"/>
    <w:rsid w:val="646733D7"/>
    <w:rsid w:val="647D1DE9"/>
    <w:rsid w:val="64F962AD"/>
    <w:rsid w:val="651A759E"/>
    <w:rsid w:val="651C2B51"/>
    <w:rsid w:val="65557753"/>
    <w:rsid w:val="65B20905"/>
    <w:rsid w:val="65B456E9"/>
    <w:rsid w:val="65C435EA"/>
    <w:rsid w:val="65FFAEAF"/>
    <w:rsid w:val="66360241"/>
    <w:rsid w:val="664D7A74"/>
    <w:rsid w:val="66525C9F"/>
    <w:rsid w:val="66893500"/>
    <w:rsid w:val="66BF9386"/>
    <w:rsid w:val="66CC2B8D"/>
    <w:rsid w:val="66FDBC74"/>
    <w:rsid w:val="67090D47"/>
    <w:rsid w:val="672023DA"/>
    <w:rsid w:val="672C74D4"/>
    <w:rsid w:val="673E274D"/>
    <w:rsid w:val="6775142A"/>
    <w:rsid w:val="67796A91"/>
    <w:rsid w:val="678377BA"/>
    <w:rsid w:val="67A4264C"/>
    <w:rsid w:val="67E07486"/>
    <w:rsid w:val="67E31201"/>
    <w:rsid w:val="67E501F3"/>
    <w:rsid w:val="67ED3000"/>
    <w:rsid w:val="67F75E6D"/>
    <w:rsid w:val="67F78D05"/>
    <w:rsid w:val="68045C9E"/>
    <w:rsid w:val="68E3340F"/>
    <w:rsid w:val="68E82DDB"/>
    <w:rsid w:val="68F17B2F"/>
    <w:rsid w:val="69491767"/>
    <w:rsid w:val="69887333"/>
    <w:rsid w:val="69A16E5D"/>
    <w:rsid w:val="69DFC411"/>
    <w:rsid w:val="69E34D6C"/>
    <w:rsid w:val="69E61B07"/>
    <w:rsid w:val="69E87526"/>
    <w:rsid w:val="69F8F1BB"/>
    <w:rsid w:val="6A0311FB"/>
    <w:rsid w:val="6A4B46B5"/>
    <w:rsid w:val="6AB25B1C"/>
    <w:rsid w:val="6AB82BB0"/>
    <w:rsid w:val="6AC12A02"/>
    <w:rsid w:val="6AC975E8"/>
    <w:rsid w:val="6AD202EA"/>
    <w:rsid w:val="6AD20C96"/>
    <w:rsid w:val="6AE3353E"/>
    <w:rsid w:val="6AF7EA9B"/>
    <w:rsid w:val="6B362FBA"/>
    <w:rsid w:val="6B462871"/>
    <w:rsid w:val="6B76AEF9"/>
    <w:rsid w:val="6B985110"/>
    <w:rsid w:val="6BA352CE"/>
    <w:rsid w:val="6BA66561"/>
    <w:rsid w:val="6BD05458"/>
    <w:rsid w:val="6BD21A70"/>
    <w:rsid w:val="6BED2021"/>
    <w:rsid w:val="6BF3EAB1"/>
    <w:rsid w:val="6BF52C3B"/>
    <w:rsid w:val="6BFF3D72"/>
    <w:rsid w:val="6BFF7343"/>
    <w:rsid w:val="6C2077F5"/>
    <w:rsid w:val="6C3C5623"/>
    <w:rsid w:val="6C691554"/>
    <w:rsid w:val="6C8B6DBB"/>
    <w:rsid w:val="6D061455"/>
    <w:rsid w:val="6D215542"/>
    <w:rsid w:val="6D370D3E"/>
    <w:rsid w:val="6D571C1E"/>
    <w:rsid w:val="6D5FF211"/>
    <w:rsid w:val="6D6C2BD7"/>
    <w:rsid w:val="6D710A84"/>
    <w:rsid w:val="6D7F6B76"/>
    <w:rsid w:val="6D883FC0"/>
    <w:rsid w:val="6D9A5389"/>
    <w:rsid w:val="6DBF7B2E"/>
    <w:rsid w:val="6DC26230"/>
    <w:rsid w:val="6DCD80E4"/>
    <w:rsid w:val="6E2C660A"/>
    <w:rsid w:val="6E50356B"/>
    <w:rsid w:val="6EB39598"/>
    <w:rsid w:val="6EC61449"/>
    <w:rsid w:val="6EC63F2A"/>
    <w:rsid w:val="6EDD753D"/>
    <w:rsid w:val="6EE739AB"/>
    <w:rsid w:val="6F3F5BAB"/>
    <w:rsid w:val="6F6B6019"/>
    <w:rsid w:val="6F7B3BF5"/>
    <w:rsid w:val="6F7F9E18"/>
    <w:rsid w:val="6FBDF22D"/>
    <w:rsid w:val="6FBF0126"/>
    <w:rsid w:val="6FDF2C0C"/>
    <w:rsid w:val="6FE351E0"/>
    <w:rsid w:val="6FE7DF74"/>
    <w:rsid w:val="6FF83C47"/>
    <w:rsid w:val="6FF9D30E"/>
    <w:rsid w:val="6FFB311D"/>
    <w:rsid w:val="6FFCF3E1"/>
    <w:rsid w:val="6FFE7A12"/>
    <w:rsid w:val="6FFF69A6"/>
    <w:rsid w:val="6FFFB32B"/>
    <w:rsid w:val="705231B5"/>
    <w:rsid w:val="706A7F50"/>
    <w:rsid w:val="70BA63CA"/>
    <w:rsid w:val="70D06252"/>
    <w:rsid w:val="70E07055"/>
    <w:rsid w:val="70EF5D31"/>
    <w:rsid w:val="71021E3C"/>
    <w:rsid w:val="710651EE"/>
    <w:rsid w:val="71301831"/>
    <w:rsid w:val="71E26A6B"/>
    <w:rsid w:val="71E76C8F"/>
    <w:rsid w:val="71FE11D9"/>
    <w:rsid w:val="721365E8"/>
    <w:rsid w:val="7214563D"/>
    <w:rsid w:val="72A3715A"/>
    <w:rsid w:val="72B4738A"/>
    <w:rsid w:val="73011B3E"/>
    <w:rsid w:val="737B3E9F"/>
    <w:rsid w:val="73933B8C"/>
    <w:rsid w:val="73935A63"/>
    <w:rsid w:val="73CF7C0D"/>
    <w:rsid w:val="73D74B32"/>
    <w:rsid w:val="73DD1B54"/>
    <w:rsid w:val="73F64AAB"/>
    <w:rsid w:val="73FFD3B5"/>
    <w:rsid w:val="740500E7"/>
    <w:rsid w:val="74346C5B"/>
    <w:rsid w:val="744028AD"/>
    <w:rsid w:val="745774B6"/>
    <w:rsid w:val="747131CA"/>
    <w:rsid w:val="74776FD1"/>
    <w:rsid w:val="74792B65"/>
    <w:rsid w:val="74B64D90"/>
    <w:rsid w:val="74B85EAD"/>
    <w:rsid w:val="74C26852"/>
    <w:rsid w:val="753F00FB"/>
    <w:rsid w:val="75481BD4"/>
    <w:rsid w:val="75956274"/>
    <w:rsid w:val="75B56C9D"/>
    <w:rsid w:val="75B774E3"/>
    <w:rsid w:val="75BF8449"/>
    <w:rsid w:val="75DA47EA"/>
    <w:rsid w:val="75EB142F"/>
    <w:rsid w:val="75ED433D"/>
    <w:rsid w:val="75FAB938"/>
    <w:rsid w:val="75FACCD0"/>
    <w:rsid w:val="75FF6DB8"/>
    <w:rsid w:val="761F24FC"/>
    <w:rsid w:val="765353AD"/>
    <w:rsid w:val="765F06C0"/>
    <w:rsid w:val="765F2314"/>
    <w:rsid w:val="7669406C"/>
    <w:rsid w:val="76AD3E5B"/>
    <w:rsid w:val="76CB0598"/>
    <w:rsid w:val="770045CD"/>
    <w:rsid w:val="77396925"/>
    <w:rsid w:val="774570AB"/>
    <w:rsid w:val="77472876"/>
    <w:rsid w:val="774E2CAE"/>
    <w:rsid w:val="775128CA"/>
    <w:rsid w:val="775C236A"/>
    <w:rsid w:val="777F07DD"/>
    <w:rsid w:val="778FEA3B"/>
    <w:rsid w:val="77994FE1"/>
    <w:rsid w:val="77BA62C2"/>
    <w:rsid w:val="77BBDACE"/>
    <w:rsid w:val="77BD08BC"/>
    <w:rsid w:val="77D5725F"/>
    <w:rsid w:val="77EC4C1C"/>
    <w:rsid w:val="77F78C32"/>
    <w:rsid w:val="77FDFC13"/>
    <w:rsid w:val="78497407"/>
    <w:rsid w:val="78754E4A"/>
    <w:rsid w:val="788B0DD6"/>
    <w:rsid w:val="788B41A6"/>
    <w:rsid w:val="78E7AE36"/>
    <w:rsid w:val="7957B951"/>
    <w:rsid w:val="79C74F0B"/>
    <w:rsid w:val="79FB8050"/>
    <w:rsid w:val="79FD3ED0"/>
    <w:rsid w:val="7A337657"/>
    <w:rsid w:val="7A3B2CA7"/>
    <w:rsid w:val="7A7FE278"/>
    <w:rsid w:val="7A924401"/>
    <w:rsid w:val="7AAB52DE"/>
    <w:rsid w:val="7ACA2120"/>
    <w:rsid w:val="7ACF95DB"/>
    <w:rsid w:val="7AF3AD0A"/>
    <w:rsid w:val="7AFD66D2"/>
    <w:rsid w:val="7AFF4121"/>
    <w:rsid w:val="7B1E6340"/>
    <w:rsid w:val="7B251B25"/>
    <w:rsid w:val="7B2D257D"/>
    <w:rsid w:val="7B59BF53"/>
    <w:rsid w:val="7B664481"/>
    <w:rsid w:val="7B756C9A"/>
    <w:rsid w:val="7B785252"/>
    <w:rsid w:val="7B7D78FD"/>
    <w:rsid w:val="7B7DBD4A"/>
    <w:rsid w:val="7B7F8410"/>
    <w:rsid w:val="7B90588E"/>
    <w:rsid w:val="7BB73828"/>
    <w:rsid w:val="7BCFDFCD"/>
    <w:rsid w:val="7BCFFB6F"/>
    <w:rsid w:val="7BD08A76"/>
    <w:rsid w:val="7BDD9921"/>
    <w:rsid w:val="7BEF0FCD"/>
    <w:rsid w:val="7BF00B62"/>
    <w:rsid w:val="7BF6F451"/>
    <w:rsid w:val="7BFE83C2"/>
    <w:rsid w:val="7C474DF4"/>
    <w:rsid w:val="7C67278A"/>
    <w:rsid w:val="7C715D3A"/>
    <w:rsid w:val="7C773AC9"/>
    <w:rsid w:val="7C940F41"/>
    <w:rsid w:val="7CBBB0B9"/>
    <w:rsid w:val="7CBF6743"/>
    <w:rsid w:val="7CE73CFF"/>
    <w:rsid w:val="7CF0780B"/>
    <w:rsid w:val="7CF72891"/>
    <w:rsid w:val="7CFF4BCB"/>
    <w:rsid w:val="7D0A03B5"/>
    <w:rsid w:val="7D7A61CF"/>
    <w:rsid w:val="7D7B08AD"/>
    <w:rsid w:val="7D7FD221"/>
    <w:rsid w:val="7DAF0C19"/>
    <w:rsid w:val="7DB9BAFC"/>
    <w:rsid w:val="7DBC4B71"/>
    <w:rsid w:val="7DBDA68D"/>
    <w:rsid w:val="7DD94C28"/>
    <w:rsid w:val="7DDFBCD9"/>
    <w:rsid w:val="7DF9051F"/>
    <w:rsid w:val="7DFD87C3"/>
    <w:rsid w:val="7DFE5366"/>
    <w:rsid w:val="7DFF2909"/>
    <w:rsid w:val="7DFF3EB7"/>
    <w:rsid w:val="7DFFEA5C"/>
    <w:rsid w:val="7E3A2CA5"/>
    <w:rsid w:val="7E3FAC03"/>
    <w:rsid w:val="7E4222BA"/>
    <w:rsid w:val="7E466939"/>
    <w:rsid w:val="7E597CD7"/>
    <w:rsid w:val="7E67B6D4"/>
    <w:rsid w:val="7E8DC893"/>
    <w:rsid w:val="7EAD658C"/>
    <w:rsid w:val="7EAF7B26"/>
    <w:rsid w:val="7EBFCB41"/>
    <w:rsid w:val="7ED2626D"/>
    <w:rsid w:val="7EDD7213"/>
    <w:rsid w:val="7EDDD10A"/>
    <w:rsid w:val="7EFB5E8F"/>
    <w:rsid w:val="7EFBA54F"/>
    <w:rsid w:val="7EFEC3CB"/>
    <w:rsid w:val="7EFF9B55"/>
    <w:rsid w:val="7EFFD3FE"/>
    <w:rsid w:val="7EFFD69D"/>
    <w:rsid w:val="7EFFFE40"/>
    <w:rsid w:val="7F1E1436"/>
    <w:rsid w:val="7F2F6C75"/>
    <w:rsid w:val="7F4606E0"/>
    <w:rsid w:val="7F492E62"/>
    <w:rsid w:val="7F587BFA"/>
    <w:rsid w:val="7F5D4DB4"/>
    <w:rsid w:val="7F5F3E3D"/>
    <w:rsid w:val="7F5F64D7"/>
    <w:rsid w:val="7F6B0FEB"/>
    <w:rsid w:val="7F733D91"/>
    <w:rsid w:val="7F7BF2F6"/>
    <w:rsid w:val="7F7E56A0"/>
    <w:rsid w:val="7F7EE898"/>
    <w:rsid w:val="7F7FF1C7"/>
    <w:rsid w:val="7F8A3E0E"/>
    <w:rsid w:val="7F9B456B"/>
    <w:rsid w:val="7FA90C3E"/>
    <w:rsid w:val="7FAADB19"/>
    <w:rsid w:val="7FAB3F4B"/>
    <w:rsid w:val="7FB7EE4A"/>
    <w:rsid w:val="7FBB1F64"/>
    <w:rsid w:val="7FD37057"/>
    <w:rsid w:val="7FD508D3"/>
    <w:rsid w:val="7FD76031"/>
    <w:rsid w:val="7FD82720"/>
    <w:rsid w:val="7FD9A7F6"/>
    <w:rsid w:val="7FDB8B0A"/>
    <w:rsid w:val="7FDE1157"/>
    <w:rsid w:val="7FDF3FB8"/>
    <w:rsid w:val="7FDF84C8"/>
    <w:rsid w:val="7FDF8EB6"/>
    <w:rsid w:val="7FE5F30E"/>
    <w:rsid w:val="7FE702A7"/>
    <w:rsid w:val="7FE7578D"/>
    <w:rsid w:val="7FED8ACC"/>
    <w:rsid w:val="7FEF303B"/>
    <w:rsid w:val="7FEF4955"/>
    <w:rsid w:val="7FEFB90A"/>
    <w:rsid w:val="7FF38258"/>
    <w:rsid w:val="7FF3A5D5"/>
    <w:rsid w:val="7FF5598C"/>
    <w:rsid w:val="7FF66044"/>
    <w:rsid w:val="7FF7CB70"/>
    <w:rsid w:val="7FFB03C8"/>
    <w:rsid w:val="7FFB2508"/>
    <w:rsid w:val="7FFB4AD3"/>
    <w:rsid w:val="7FFB6169"/>
    <w:rsid w:val="7FFBDB0E"/>
    <w:rsid w:val="7FFBFF23"/>
    <w:rsid w:val="7FFC8FB0"/>
    <w:rsid w:val="7FFEA47E"/>
    <w:rsid w:val="7FFF08F1"/>
    <w:rsid w:val="7FFF346B"/>
    <w:rsid w:val="7FFF97EC"/>
    <w:rsid w:val="7FFFA6DE"/>
    <w:rsid w:val="7FFFD9DC"/>
    <w:rsid w:val="89FFD0A3"/>
    <w:rsid w:val="8CF9790A"/>
    <w:rsid w:val="8FFDED42"/>
    <w:rsid w:val="94FFED46"/>
    <w:rsid w:val="9ADF3E33"/>
    <w:rsid w:val="9BFD8884"/>
    <w:rsid w:val="9D1F19EB"/>
    <w:rsid w:val="9FFD6CCF"/>
    <w:rsid w:val="9FFFC2A0"/>
    <w:rsid w:val="A37E8E75"/>
    <w:rsid w:val="A6F0C1A2"/>
    <w:rsid w:val="A7F0C0B8"/>
    <w:rsid w:val="ABCB3C34"/>
    <w:rsid w:val="ABCF87D1"/>
    <w:rsid w:val="ACF2F2E5"/>
    <w:rsid w:val="ADE1E39E"/>
    <w:rsid w:val="AF3FC1F4"/>
    <w:rsid w:val="AFFF5A59"/>
    <w:rsid w:val="B2F238A4"/>
    <w:rsid w:val="B3BDA764"/>
    <w:rsid w:val="B5F5EBFA"/>
    <w:rsid w:val="B6EFEBE3"/>
    <w:rsid w:val="B7D70765"/>
    <w:rsid w:val="B7DBA881"/>
    <w:rsid w:val="B7F69B3C"/>
    <w:rsid w:val="B8D739CC"/>
    <w:rsid w:val="B9E57D8C"/>
    <w:rsid w:val="B9F75AE5"/>
    <w:rsid w:val="BA36523E"/>
    <w:rsid w:val="BB77A637"/>
    <w:rsid w:val="BB9DC487"/>
    <w:rsid w:val="BBCD3280"/>
    <w:rsid w:val="BBD7E073"/>
    <w:rsid w:val="BBE2AA31"/>
    <w:rsid w:val="BC665DAB"/>
    <w:rsid w:val="BD7E3D9B"/>
    <w:rsid w:val="BDD3A48E"/>
    <w:rsid w:val="BDF785E5"/>
    <w:rsid w:val="BE5EDA05"/>
    <w:rsid w:val="BE676398"/>
    <w:rsid w:val="BE779A69"/>
    <w:rsid w:val="BE9BFF11"/>
    <w:rsid w:val="BEE3EFD1"/>
    <w:rsid w:val="BEFFAD93"/>
    <w:rsid w:val="BF9B1FFB"/>
    <w:rsid w:val="BFAD70B9"/>
    <w:rsid w:val="BFBD3820"/>
    <w:rsid w:val="BFD55FBD"/>
    <w:rsid w:val="BFF73E85"/>
    <w:rsid w:val="BFF9E441"/>
    <w:rsid w:val="BFFA7494"/>
    <w:rsid w:val="BFFBDFCB"/>
    <w:rsid w:val="C2FCC403"/>
    <w:rsid w:val="C6220233"/>
    <w:rsid w:val="C70B91ED"/>
    <w:rsid w:val="CAF7F7D9"/>
    <w:rsid w:val="CBAAB46A"/>
    <w:rsid w:val="CBF2F63F"/>
    <w:rsid w:val="CDB19D00"/>
    <w:rsid w:val="CDFFE294"/>
    <w:rsid w:val="CE4636B8"/>
    <w:rsid w:val="CE9D4FEB"/>
    <w:rsid w:val="CF764F6A"/>
    <w:rsid w:val="CFBFC87E"/>
    <w:rsid w:val="CFDE7BFE"/>
    <w:rsid w:val="CFFC44F3"/>
    <w:rsid w:val="CFFD2026"/>
    <w:rsid w:val="D3DFAF1D"/>
    <w:rsid w:val="D3E31AE1"/>
    <w:rsid w:val="D563F1D8"/>
    <w:rsid w:val="D75700DC"/>
    <w:rsid w:val="D7E7E5F7"/>
    <w:rsid w:val="D7EC3280"/>
    <w:rsid w:val="D7FD828B"/>
    <w:rsid w:val="D85E106A"/>
    <w:rsid w:val="D9B9FDD5"/>
    <w:rsid w:val="D9CDD73B"/>
    <w:rsid w:val="DBB94371"/>
    <w:rsid w:val="DBFF4F90"/>
    <w:rsid w:val="DD3E4826"/>
    <w:rsid w:val="DDDB6E0A"/>
    <w:rsid w:val="DDF708AD"/>
    <w:rsid w:val="DDFFEE29"/>
    <w:rsid w:val="DE3B2F56"/>
    <w:rsid w:val="DE6E5E00"/>
    <w:rsid w:val="DEDF6332"/>
    <w:rsid w:val="DEFC9BAD"/>
    <w:rsid w:val="DEFEF671"/>
    <w:rsid w:val="DEFF24A9"/>
    <w:rsid w:val="DF378C10"/>
    <w:rsid w:val="DF53F1E8"/>
    <w:rsid w:val="DF64AE34"/>
    <w:rsid w:val="DF6FCC97"/>
    <w:rsid w:val="DF77944F"/>
    <w:rsid w:val="DF79D786"/>
    <w:rsid w:val="DFCF79C6"/>
    <w:rsid w:val="DFD7CDA4"/>
    <w:rsid w:val="DFDBA1A3"/>
    <w:rsid w:val="DFE9BE3E"/>
    <w:rsid w:val="DFEB8FE4"/>
    <w:rsid w:val="DFEF9B0D"/>
    <w:rsid w:val="DFEFC483"/>
    <w:rsid w:val="DFFDC6FC"/>
    <w:rsid w:val="DFFF3EB8"/>
    <w:rsid w:val="DFFFB74C"/>
    <w:rsid w:val="E1DF732E"/>
    <w:rsid w:val="E23BC2FE"/>
    <w:rsid w:val="E3FF1731"/>
    <w:rsid w:val="E3FF373A"/>
    <w:rsid w:val="E5EF6884"/>
    <w:rsid w:val="E7D9CCAE"/>
    <w:rsid w:val="E9AD4FD6"/>
    <w:rsid w:val="EA758FF0"/>
    <w:rsid w:val="EAEAA41E"/>
    <w:rsid w:val="EB77A327"/>
    <w:rsid w:val="EB7B0D6A"/>
    <w:rsid w:val="EB7ECFA1"/>
    <w:rsid w:val="EBD7E1C2"/>
    <w:rsid w:val="EBDCCF2D"/>
    <w:rsid w:val="EBFD1F58"/>
    <w:rsid w:val="EBFF6A18"/>
    <w:rsid w:val="EBFF715A"/>
    <w:rsid w:val="EDAFD7A5"/>
    <w:rsid w:val="EDF70E8E"/>
    <w:rsid w:val="EDFFBBBE"/>
    <w:rsid w:val="EE5FF822"/>
    <w:rsid w:val="EE7F3F76"/>
    <w:rsid w:val="EEA71FC0"/>
    <w:rsid w:val="EEBFF998"/>
    <w:rsid w:val="EF399E3D"/>
    <w:rsid w:val="EF4DE1BB"/>
    <w:rsid w:val="EF5D11C6"/>
    <w:rsid w:val="EF7F6DDF"/>
    <w:rsid w:val="EF87DE3E"/>
    <w:rsid w:val="EFBFAFEB"/>
    <w:rsid w:val="EFC10E7F"/>
    <w:rsid w:val="EFD63B24"/>
    <w:rsid w:val="EFE209DD"/>
    <w:rsid w:val="EFEE64B5"/>
    <w:rsid w:val="EFEFF585"/>
    <w:rsid w:val="EFF629E6"/>
    <w:rsid w:val="EFF7FE83"/>
    <w:rsid w:val="EFFDF711"/>
    <w:rsid w:val="EFFE719C"/>
    <w:rsid w:val="EFFEBCD3"/>
    <w:rsid w:val="EFFF174C"/>
    <w:rsid w:val="EFFF2E0F"/>
    <w:rsid w:val="EFFF85F6"/>
    <w:rsid w:val="F1E6B424"/>
    <w:rsid w:val="F3EB7345"/>
    <w:rsid w:val="F3EBD6A4"/>
    <w:rsid w:val="F54FC710"/>
    <w:rsid w:val="F57B1A8A"/>
    <w:rsid w:val="F5BE6E60"/>
    <w:rsid w:val="F5FF1077"/>
    <w:rsid w:val="F67FC504"/>
    <w:rsid w:val="F6A7FF89"/>
    <w:rsid w:val="F73D5848"/>
    <w:rsid w:val="F77BCFAF"/>
    <w:rsid w:val="F7BFA9C1"/>
    <w:rsid w:val="F7BFF6F2"/>
    <w:rsid w:val="F7DF1FA5"/>
    <w:rsid w:val="F7F976B6"/>
    <w:rsid w:val="F7FD50AD"/>
    <w:rsid w:val="F7FE39D8"/>
    <w:rsid w:val="F7FF05EB"/>
    <w:rsid w:val="F7FF6C7A"/>
    <w:rsid w:val="F7FF8FEB"/>
    <w:rsid w:val="F85B52E7"/>
    <w:rsid w:val="F8DF59DD"/>
    <w:rsid w:val="F979A706"/>
    <w:rsid w:val="F9FA6D0A"/>
    <w:rsid w:val="FA2FD95A"/>
    <w:rsid w:val="FA686CCC"/>
    <w:rsid w:val="FAB61478"/>
    <w:rsid w:val="FB3F94E2"/>
    <w:rsid w:val="FBBB1CC1"/>
    <w:rsid w:val="FBDF0BD5"/>
    <w:rsid w:val="FBE68691"/>
    <w:rsid w:val="FBE7BCB8"/>
    <w:rsid w:val="FBEF89D8"/>
    <w:rsid w:val="FBF38638"/>
    <w:rsid w:val="FBF889FB"/>
    <w:rsid w:val="FBFD743B"/>
    <w:rsid w:val="FC161E5A"/>
    <w:rsid w:val="FC77D9B4"/>
    <w:rsid w:val="FD7EA595"/>
    <w:rsid w:val="FDA89D5B"/>
    <w:rsid w:val="FDBEBB0F"/>
    <w:rsid w:val="FDDFBA30"/>
    <w:rsid w:val="FDED4966"/>
    <w:rsid w:val="FDF7AD13"/>
    <w:rsid w:val="FDFB78B1"/>
    <w:rsid w:val="FDFB8FF4"/>
    <w:rsid w:val="FDFD13FF"/>
    <w:rsid w:val="FDFD4FE7"/>
    <w:rsid w:val="FDFE90FC"/>
    <w:rsid w:val="FDFF035D"/>
    <w:rsid w:val="FE959A4A"/>
    <w:rsid w:val="FEAE54C9"/>
    <w:rsid w:val="FEBD3995"/>
    <w:rsid w:val="FECB9968"/>
    <w:rsid w:val="FECBEBDF"/>
    <w:rsid w:val="FED4FECA"/>
    <w:rsid w:val="FEDDE377"/>
    <w:rsid w:val="FEDFA97A"/>
    <w:rsid w:val="FEEF7227"/>
    <w:rsid w:val="FEF81B79"/>
    <w:rsid w:val="FEFD1DD9"/>
    <w:rsid w:val="FEFD47DD"/>
    <w:rsid w:val="FEFF3683"/>
    <w:rsid w:val="FF2DCDEA"/>
    <w:rsid w:val="FF4C2390"/>
    <w:rsid w:val="FF4D7913"/>
    <w:rsid w:val="FF5D0ACF"/>
    <w:rsid w:val="FF6E1794"/>
    <w:rsid w:val="FF8D8EB4"/>
    <w:rsid w:val="FF9B0916"/>
    <w:rsid w:val="FFAB9B7B"/>
    <w:rsid w:val="FFACB3AA"/>
    <w:rsid w:val="FFB5F5C6"/>
    <w:rsid w:val="FFB64D38"/>
    <w:rsid w:val="FFBB43A3"/>
    <w:rsid w:val="FFBC311D"/>
    <w:rsid w:val="FFBE4E78"/>
    <w:rsid w:val="FFBFFBA3"/>
    <w:rsid w:val="FFCD5D22"/>
    <w:rsid w:val="FFDCFEBB"/>
    <w:rsid w:val="FFDF1367"/>
    <w:rsid w:val="FFDFFB83"/>
    <w:rsid w:val="FFE2D492"/>
    <w:rsid w:val="FFED588D"/>
    <w:rsid w:val="FFEEDE62"/>
    <w:rsid w:val="FFF58605"/>
    <w:rsid w:val="FFF74E23"/>
    <w:rsid w:val="FFF79F3D"/>
    <w:rsid w:val="FFF7FF06"/>
    <w:rsid w:val="FFFB553C"/>
    <w:rsid w:val="FFFC7036"/>
    <w:rsid w:val="FFFD0548"/>
    <w:rsid w:val="FFFD83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iPriority="99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0" w:semiHidden="0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semiHidden="0" w:name="HTML Code"/>
    <w:lsdException w:qFormat="1" w:uiPriority="99" w:semiHidden="0" w:name="HTML Definition"/>
    <w:lsdException w:qFormat="1" w:uiPriority="99" w:semiHidden="0" w:name="HTML Keyboard"/>
    <w:lsdException w:uiPriority="99" w:name="HTML Preformatted"/>
    <w:lsdException w:qFormat="1" w:uiPriority="99" w:semiHidden="0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12" w:lineRule="auto"/>
      <w:jc w:val="both"/>
    </w:pPr>
    <w:rPr>
      <w:rFonts w:ascii="Calibri" w:hAnsi="Calibri" w:eastAsia="宋体" w:cs="Calibri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47"/>
    <w:qFormat/>
    <w:uiPriority w:val="0"/>
    <w:pPr>
      <w:keepNext/>
      <w:keepLines/>
      <w:spacing w:before="340" w:after="330" w:line="576" w:lineRule="auto"/>
      <w:jc w:val="center"/>
      <w:outlineLvl w:val="0"/>
    </w:pPr>
    <w:rPr>
      <w:rFonts w:eastAsia="仿宋"/>
      <w:b/>
      <w:kern w:val="44"/>
      <w:sz w:val="28"/>
    </w:rPr>
  </w:style>
  <w:style w:type="paragraph" w:styleId="3">
    <w:name w:val="heading 2"/>
    <w:basedOn w:val="1"/>
    <w:next w:val="1"/>
    <w:link w:val="48"/>
    <w:qFormat/>
    <w:uiPriority w:val="0"/>
    <w:pPr>
      <w:keepNext/>
      <w:keepLines/>
      <w:adjustRightInd w:val="0"/>
      <w:snapToGrid w:val="0"/>
      <w:spacing w:before="120" w:after="120" w:line="360" w:lineRule="auto"/>
      <w:jc w:val="left"/>
      <w:outlineLvl w:val="1"/>
    </w:pPr>
    <w:rPr>
      <w:rFonts w:ascii="宋体" w:hAnsi="Arial" w:eastAsia="仿宋"/>
      <w:b/>
      <w:sz w:val="24"/>
    </w:rPr>
  </w:style>
  <w:style w:type="paragraph" w:styleId="4">
    <w:name w:val="heading 3"/>
    <w:basedOn w:val="1"/>
    <w:next w:val="1"/>
    <w:link w:val="50"/>
    <w:qFormat/>
    <w:uiPriority w:val="9"/>
    <w:pPr>
      <w:spacing w:before="120" w:after="120" w:line="17" w:lineRule="atLeast"/>
      <w:jc w:val="left"/>
      <w:outlineLvl w:val="2"/>
    </w:pPr>
    <w:rPr>
      <w:rFonts w:hint="eastAsia" w:ascii="宋体" w:hAnsi="宋体" w:eastAsia="仿宋"/>
      <w:b/>
      <w:kern w:val="0"/>
      <w:sz w:val="24"/>
      <w:szCs w:val="36"/>
    </w:rPr>
  </w:style>
  <w:style w:type="paragraph" w:styleId="5">
    <w:name w:val="heading 4"/>
    <w:basedOn w:val="1"/>
    <w:next w:val="1"/>
    <w:link w:val="52"/>
    <w:qFormat/>
    <w:uiPriority w:val="0"/>
    <w:pPr>
      <w:keepNext/>
      <w:keepLines/>
      <w:spacing w:line="376" w:lineRule="auto"/>
      <w:outlineLvl w:val="3"/>
    </w:pPr>
    <w:rPr>
      <w:rFonts w:ascii="Cambria" w:hAnsi="Cambria" w:eastAsia="仿宋"/>
      <w:b/>
      <w:bCs/>
      <w:sz w:val="24"/>
      <w:szCs w:val="28"/>
    </w:rPr>
  </w:style>
  <w:style w:type="paragraph" w:styleId="6">
    <w:name w:val="heading 5"/>
    <w:basedOn w:val="1"/>
    <w:next w:val="1"/>
    <w:link w:val="53"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character" w:default="1" w:styleId="34">
    <w:name w:val="Default Paragraph Font"/>
    <w:qFormat/>
    <w:uiPriority w:val="0"/>
    <w:rPr>
      <w:rFonts w:ascii="宋体" w:hAnsi="宋体" w:eastAsia="宋体"/>
      <w:sz w:val="21"/>
      <w:szCs w:val="21"/>
      <w:lang w:val="en-US" w:eastAsia="zh-CN" w:bidi="ar-SA"/>
    </w:rPr>
  </w:style>
  <w:style w:type="table" w:default="1" w:styleId="32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toc 7"/>
    <w:basedOn w:val="1"/>
    <w:next w:val="1"/>
    <w:qFormat/>
    <w:uiPriority w:val="39"/>
    <w:pPr>
      <w:spacing w:line="240" w:lineRule="auto"/>
      <w:ind w:left="2520" w:leftChars="1200"/>
    </w:pPr>
    <w:rPr>
      <w:rFonts w:ascii="Calibri" w:hAnsi="Calibri" w:eastAsia="宋体"/>
    </w:rPr>
  </w:style>
  <w:style w:type="paragraph" w:styleId="9">
    <w:name w:val="Normal Indent"/>
    <w:basedOn w:val="1"/>
    <w:link w:val="51"/>
    <w:qFormat/>
    <w:uiPriority w:val="0"/>
    <w:pPr>
      <w:ind w:firstLine="420"/>
    </w:pPr>
    <w:rPr>
      <w:rFonts w:eastAsia="宋体"/>
      <w:sz w:val="21"/>
      <w:lang w:val="en-US" w:eastAsia="zh-CN"/>
    </w:rPr>
  </w:style>
  <w:style w:type="paragraph" w:styleId="10">
    <w:name w:val="Document Map"/>
    <w:basedOn w:val="1"/>
    <w:link w:val="54"/>
    <w:unhideWhenUsed/>
    <w:qFormat/>
    <w:uiPriority w:val="0"/>
    <w:rPr>
      <w:rFonts w:ascii="宋体"/>
      <w:sz w:val="18"/>
      <w:szCs w:val="18"/>
    </w:rPr>
  </w:style>
  <w:style w:type="paragraph" w:styleId="11">
    <w:name w:val="annotation text"/>
    <w:basedOn w:val="1"/>
    <w:link w:val="55"/>
    <w:qFormat/>
    <w:uiPriority w:val="99"/>
    <w:pPr>
      <w:jc w:val="left"/>
    </w:pPr>
  </w:style>
  <w:style w:type="paragraph" w:styleId="12">
    <w:name w:val="Body Text"/>
    <w:basedOn w:val="1"/>
    <w:link w:val="46"/>
    <w:unhideWhenUsed/>
    <w:qFormat/>
    <w:uiPriority w:val="99"/>
    <w:pPr>
      <w:spacing w:after="120"/>
    </w:pPr>
  </w:style>
  <w:style w:type="paragraph" w:styleId="13">
    <w:name w:val="Body Text Indent"/>
    <w:basedOn w:val="1"/>
    <w:link w:val="56"/>
    <w:qFormat/>
    <w:uiPriority w:val="0"/>
    <w:pPr>
      <w:spacing w:after="120" w:afterLines="0" w:afterAutospacing="0"/>
      <w:ind w:left="420" w:leftChars="200"/>
    </w:pPr>
  </w:style>
  <w:style w:type="paragraph" w:styleId="14">
    <w:name w:val="toc 5"/>
    <w:basedOn w:val="1"/>
    <w:next w:val="1"/>
    <w:qFormat/>
    <w:uiPriority w:val="39"/>
    <w:pPr>
      <w:spacing w:line="240" w:lineRule="auto"/>
      <w:ind w:left="1680" w:leftChars="800"/>
    </w:pPr>
    <w:rPr>
      <w:rFonts w:ascii="Calibri" w:hAnsi="Calibri" w:eastAsia="宋体"/>
    </w:rPr>
  </w:style>
  <w:style w:type="paragraph" w:styleId="15">
    <w:name w:val="toc 3"/>
    <w:basedOn w:val="1"/>
    <w:next w:val="1"/>
    <w:qFormat/>
    <w:uiPriority w:val="39"/>
    <w:pPr>
      <w:ind w:left="840" w:leftChars="400"/>
    </w:pPr>
  </w:style>
  <w:style w:type="paragraph" w:styleId="16">
    <w:name w:val="Plain Text"/>
    <w:basedOn w:val="1"/>
    <w:link w:val="57"/>
    <w:qFormat/>
    <w:uiPriority w:val="0"/>
    <w:pPr>
      <w:spacing w:line="240" w:lineRule="auto"/>
    </w:pPr>
    <w:rPr>
      <w:rFonts w:ascii="宋体" w:hAnsi="Courier New"/>
    </w:rPr>
  </w:style>
  <w:style w:type="paragraph" w:styleId="17">
    <w:name w:val="toc 8"/>
    <w:basedOn w:val="1"/>
    <w:next w:val="1"/>
    <w:qFormat/>
    <w:uiPriority w:val="39"/>
    <w:pPr>
      <w:spacing w:line="240" w:lineRule="auto"/>
      <w:ind w:left="2940" w:leftChars="1400"/>
    </w:pPr>
    <w:rPr>
      <w:rFonts w:ascii="Calibri" w:hAnsi="Calibri" w:eastAsia="宋体"/>
    </w:rPr>
  </w:style>
  <w:style w:type="paragraph" w:styleId="18">
    <w:name w:val="Date"/>
    <w:basedOn w:val="1"/>
    <w:next w:val="1"/>
    <w:link w:val="58"/>
    <w:qFormat/>
    <w:uiPriority w:val="0"/>
    <w:pPr>
      <w:spacing w:line="240" w:lineRule="auto"/>
    </w:pPr>
    <w:rPr>
      <w:rFonts w:ascii="Times New Roman" w:hAnsi="Times New Roman"/>
      <w:sz w:val="24"/>
    </w:rPr>
  </w:style>
  <w:style w:type="paragraph" w:styleId="19">
    <w:name w:val="Body Text Indent 2"/>
    <w:basedOn w:val="1"/>
    <w:link w:val="59"/>
    <w:qFormat/>
    <w:uiPriority w:val="0"/>
    <w:pPr>
      <w:widowControl/>
      <w:spacing w:line="360" w:lineRule="auto"/>
      <w:ind w:left="525" w:leftChars="250" w:firstLine="420" w:firstLineChars="200"/>
      <w:jc w:val="left"/>
    </w:pPr>
    <w:rPr>
      <w:rFonts w:ascii="Arial" w:hAnsi="Arial"/>
      <w:kern w:val="28"/>
      <w:sz w:val="24"/>
      <w:lang w:eastAsia="en-US"/>
    </w:rPr>
  </w:style>
  <w:style w:type="paragraph" w:styleId="20">
    <w:name w:val="Balloon Text"/>
    <w:basedOn w:val="1"/>
    <w:link w:val="60"/>
    <w:qFormat/>
    <w:uiPriority w:val="0"/>
    <w:rPr>
      <w:sz w:val="18"/>
    </w:rPr>
  </w:style>
  <w:style w:type="paragraph" w:styleId="21">
    <w:name w:val="footer"/>
    <w:basedOn w:val="1"/>
    <w:link w:val="6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2">
    <w:name w:val="header"/>
    <w:basedOn w:val="1"/>
    <w:link w:val="62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23">
    <w:name w:val="toc 1"/>
    <w:basedOn w:val="1"/>
    <w:next w:val="1"/>
    <w:qFormat/>
    <w:uiPriority w:val="39"/>
  </w:style>
  <w:style w:type="paragraph" w:styleId="24">
    <w:name w:val="toc 4"/>
    <w:basedOn w:val="1"/>
    <w:next w:val="1"/>
    <w:qFormat/>
    <w:uiPriority w:val="39"/>
    <w:pPr>
      <w:spacing w:line="240" w:lineRule="auto"/>
      <w:ind w:left="1260" w:leftChars="600"/>
    </w:pPr>
    <w:rPr>
      <w:rFonts w:ascii="Calibri" w:hAnsi="Calibri" w:eastAsia="宋体"/>
    </w:rPr>
  </w:style>
  <w:style w:type="paragraph" w:styleId="25">
    <w:name w:val="List"/>
    <w:basedOn w:val="1"/>
    <w:qFormat/>
    <w:uiPriority w:val="0"/>
    <w:pPr>
      <w:tabs>
        <w:tab w:val="left" w:pos="960"/>
      </w:tabs>
      <w:adjustRightInd w:val="0"/>
      <w:snapToGrid w:val="0"/>
      <w:spacing w:line="360" w:lineRule="auto"/>
      <w:ind w:left="960" w:hanging="420" w:firstLineChars="200"/>
    </w:pPr>
    <w:rPr>
      <w:bCs/>
      <w:kern w:val="0"/>
      <w:sz w:val="24"/>
    </w:rPr>
  </w:style>
  <w:style w:type="paragraph" w:styleId="26">
    <w:name w:val="toc 6"/>
    <w:basedOn w:val="1"/>
    <w:next w:val="1"/>
    <w:qFormat/>
    <w:uiPriority w:val="39"/>
    <w:pPr>
      <w:spacing w:line="240" w:lineRule="auto"/>
      <w:ind w:left="2100" w:leftChars="1000"/>
    </w:pPr>
    <w:rPr>
      <w:rFonts w:ascii="Calibri" w:hAnsi="Calibri" w:eastAsia="宋体"/>
    </w:rPr>
  </w:style>
  <w:style w:type="paragraph" w:styleId="27">
    <w:name w:val="Body Text Indent 3"/>
    <w:basedOn w:val="1"/>
    <w:link w:val="63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28">
    <w:name w:val="toc 2"/>
    <w:basedOn w:val="1"/>
    <w:next w:val="1"/>
    <w:qFormat/>
    <w:uiPriority w:val="39"/>
    <w:pPr>
      <w:ind w:left="420" w:leftChars="200"/>
    </w:pPr>
  </w:style>
  <w:style w:type="paragraph" w:styleId="29">
    <w:name w:val="toc 9"/>
    <w:basedOn w:val="1"/>
    <w:next w:val="1"/>
    <w:qFormat/>
    <w:uiPriority w:val="39"/>
    <w:pPr>
      <w:spacing w:line="240" w:lineRule="auto"/>
      <w:ind w:left="3360" w:leftChars="1600"/>
    </w:pPr>
    <w:rPr>
      <w:rFonts w:ascii="Calibri" w:hAnsi="Calibri" w:eastAsia="宋体"/>
    </w:rPr>
  </w:style>
  <w:style w:type="paragraph" w:styleId="30">
    <w:name w:val="Normal (Web)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annotation subject"/>
    <w:basedOn w:val="11"/>
    <w:next w:val="11"/>
    <w:link w:val="64"/>
    <w:qFormat/>
    <w:uiPriority w:val="0"/>
    <w:rPr>
      <w:b/>
    </w:rPr>
  </w:style>
  <w:style w:type="table" w:styleId="33">
    <w:name w:val="Table Grid"/>
    <w:basedOn w:val="3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5">
    <w:name w:val="Strong"/>
    <w:qFormat/>
    <w:uiPriority w:val="22"/>
    <w:rPr>
      <w:rFonts w:ascii="宋体" w:hAnsi="宋体" w:eastAsia="宋体"/>
      <w:b/>
      <w:sz w:val="21"/>
      <w:szCs w:val="21"/>
      <w:lang w:val="en-US" w:eastAsia="zh-CN" w:bidi="ar-SA"/>
    </w:rPr>
  </w:style>
  <w:style w:type="character" w:styleId="36">
    <w:name w:val="page number"/>
    <w:qFormat/>
    <w:uiPriority w:val="0"/>
    <w:rPr>
      <w:lang w:val="en-US" w:eastAsia="zh-CN" w:bidi="ar-SA"/>
    </w:rPr>
  </w:style>
  <w:style w:type="character" w:styleId="37">
    <w:name w:val="FollowedHyperlink"/>
    <w:unhideWhenUsed/>
    <w:qFormat/>
    <w:uiPriority w:val="99"/>
    <w:rPr>
      <w:rFonts w:ascii="宋体" w:hAnsi="宋体" w:eastAsia="宋体"/>
      <w:color w:val="333333"/>
      <w:sz w:val="21"/>
      <w:szCs w:val="21"/>
      <w:u w:val="none"/>
      <w:lang w:val="en-US" w:eastAsia="zh-CN" w:bidi="ar-SA"/>
    </w:rPr>
  </w:style>
  <w:style w:type="character" w:styleId="38">
    <w:name w:val="Emphasis"/>
    <w:qFormat/>
    <w:uiPriority w:val="20"/>
    <w:rPr>
      <w:rFonts w:ascii="宋体" w:hAnsi="宋体" w:eastAsia="宋体"/>
      <w:sz w:val="21"/>
      <w:szCs w:val="21"/>
      <w:shd w:val="clear" w:color="auto" w:fill="5BC0DE"/>
      <w:lang w:val="en-US" w:eastAsia="zh-CN" w:bidi="ar-SA"/>
    </w:rPr>
  </w:style>
  <w:style w:type="character" w:styleId="39">
    <w:name w:val="HTML Definition"/>
    <w:unhideWhenUsed/>
    <w:qFormat/>
    <w:uiPriority w:val="99"/>
    <w:rPr>
      <w:rFonts w:ascii="宋体" w:hAnsi="宋体" w:eastAsia="宋体"/>
      <w:i/>
      <w:sz w:val="21"/>
      <w:szCs w:val="21"/>
      <w:lang w:val="en-US" w:eastAsia="zh-CN" w:bidi="ar-SA"/>
    </w:rPr>
  </w:style>
  <w:style w:type="character" w:styleId="40">
    <w:name w:val="Hyperlink"/>
    <w:qFormat/>
    <w:uiPriority w:val="99"/>
    <w:rPr>
      <w:color w:val="0563C1"/>
      <w:u w:val="single"/>
    </w:rPr>
  </w:style>
  <w:style w:type="character" w:styleId="41">
    <w:name w:val="HTML Code"/>
    <w:unhideWhenUsed/>
    <w:qFormat/>
    <w:uiPriority w:val="99"/>
    <w:rPr>
      <w:rFonts w:ascii="Monaco" w:hAnsi="Monaco" w:eastAsia="Monaco" w:cs="Monaco"/>
      <w:color w:val="C7254E"/>
      <w:sz w:val="21"/>
      <w:szCs w:val="21"/>
      <w:shd w:val="clear" w:color="auto" w:fill="F9F2F4"/>
      <w:lang w:val="en-US" w:eastAsia="zh-CN" w:bidi="ar-SA"/>
    </w:rPr>
  </w:style>
  <w:style w:type="character" w:styleId="42">
    <w:name w:val="annotation reference"/>
    <w:qFormat/>
    <w:uiPriority w:val="0"/>
    <w:rPr>
      <w:sz w:val="21"/>
    </w:rPr>
  </w:style>
  <w:style w:type="character" w:styleId="43">
    <w:name w:val="HTML Keyboard"/>
    <w:unhideWhenUsed/>
    <w:qFormat/>
    <w:uiPriority w:val="99"/>
    <w:rPr>
      <w:rFonts w:hint="default" w:ascii="Monaco" w:hAnsi="Monaco" w:eastAsia="Monaco" w:cs="Monaco"/>
      <w:color w:val="FFFFFF"/>
      <w:sz w:val="21"/>
      <w:szCs w:val="21"/>
      <w:shd w:val="clear" w:color="auto" w:fill="333333"/>
      <w:lang w:val="en-US" w:eastAsia="zh-CN" w:bidi="ar-SA"/>
    </w:rPr>
  </w:style>
  <w:style w:type="character" w:styleId="44">
    <w:name w:val="HTML Sample"/>
    <w:unhideWhenUsed/>
    <w:qFormat/>
    <w:uiPriority w:val="99"/>
    <w:rPr>
      <w:rFonts w:hint="default" w:ascii="Monaco" w:hAnsi="Monaco" w:eastAsia="Monaco" w:cs="Monaco"/>
      <w:sz w:val="21"/>
      <w:szCs w:val="21"/>
      <w:lang w:val="en-US" w:eastAsia="zh-CN" w:bidi="ar-SA"/>
    </w:rPr>
  </w:style>
  <w:style w:type="paragraph" w:customStyle="1" w:styleId="45">
    <w:name w:val="样式 (中文) 仿宋_GB2312 小三"/>
    <w:basedOn w:val="1"/>
    <w:qFormat/>
    <w:uiPriority w:val="0"/>
    <w:pPr>
      <w:ind w:firstLine="600" w:firstLineChars="200"/>
    </w:pPr>
    <w:rPr>
      <w:rFonts w:eastAsia="Times New Roman" w:cs="宋体"/>
      <w:sz w:val="28"/>
      <w:szCs w:val="20"/>
    </w:rPr>
  </w:style>
  <w:style w:type="character" w:customStyle="1" w:styleId="46">
    <w:name w:val="正文文本 字符"/>
    <w:link w:val="12"/>
    <w:semiHidden/>
    <w:qFormat/>
    <w:uiPriority w:val="99"/>
    <w:rPr>
      <w:kern w:val="2"/>
      <w:sz w:val="21"/>
    </w:rPr>
  </w:style>
  <w:style w:type="character" w:customStyle="1" w:styleId="47">
    <w:name w:val="标题 1 字符"/>
    <w:link w:val="2"/>
    <w:qFormat/>
    <w:uiPriority w:val="0"/>
    <w:rPr>
      <w:rFonts w:eastAsia="仿宋"/>
      <w:b/>
      <w:kern w:val="44"/>
      <w:sz w:val="28"/>
    </w:rPr>
  </w:style>
  <w:style w:type="character" w:customStyle="1" w:styleId="48">
    <w:name w:val="标题 2 字符"/>
    <w:link w:val="3"/>
    <w:qFormat/>
    <w:uiPriority w:val="9"/>
    <w:rPr>
      <w:rFonts w:ascii="宋体" w:hAnsi="Arial" w:eastAsia="仿宋"/>
      <w:b/>
      <w:kern w:val="2"/>
      <w:sz w:val="24"/>
    </w:rPr>
  </w:style>
  <w:style w:type="paragraph" w:customStyle="1" w:styleId="49">
    <w:name w:val="标题 60"/>
    <w:basedOn w:val="7"/>
    <w:qFormat/>
    <w:uiPriority w:val="0"/>
    <w:pPr>
      <w:spacing w:line="319" w:lineRule="auto"/>
      <w:ind w:firstLine="200" w:firstLineChars="200"/>
    </w:pPr>
    <w:rPr>
      <w:b w:val="0"/>
      <w:bCs w:val="0"/>
    </w:rPr>
  </w:style>
  <w:style w:type="character" w:customStyle="1" w:styleId="50">
    <w:name w:val="标题 3 字符"/>
    <w:link w:val="4"/>
    <w:qFormat/>
    <w:uiPriority w:val="9"/>
    <w:rPr>
      <w:rFonts w:ascii="宋体" w:hAnsi="宋体" w:eastAsia="仿宋"/>
      <w:b/>
      <w:sz w:val="24"/>
      <w:szCs w:val="36"/>
    </w:rPr>
  </w:style>
  <w:style w:type="character" w:customStyle="1" w:styleId="51">
    <w:name w:val="正文缩进 字符"/>
    <w:link w:val="9"/>
    <w:qFormat/>
    <w:uiPriority w:val="0"/>
    <w:rPr>
      <w:kern w:val="2"/>
      <w:sz w:val="21"/>
    </w:rPr>
  </w:style>
  <w:style w:type="character" w:customStyle="1" w:styleId="52">
    <w:name w:val="标题 4 字符"/>
    <w:link w:val="5"/>
    <w:qFormat/>
    <w:uiPriority w:val="0"/>
    <w:rPr>
      <w:rFonts w:ascii="Cambria" w:hAnsi="Cambria" w:eastAsia="仿宋"/>
      <w:b/>
      <w:bCs/>
      <w:kern w:val="2"/>
      <w:sz w:val="24"/>
      <w:szCs w:val="28"/>
    </w:rPr>
  </w:style>
  <w:style w:type="character" w:customStyle="1" w:styleId="53">
    <w:name w:val="标题 5 字符"/>
    <w:link w:val="6"/>
    <w:semiHidden/>
    <w:qFormat/>
    <w:uiPriority w:val="9"/>
    <w:rPr>
      <w:b/>
      <w:bCs/>
      <w:kern w:val="2"/>
      <w:sz w:val="28"/>
      <w:szCs w:val="28"/>
    </w:rPr>
  </w:style>
  <w:style w:type="character" w:customStyle="1" w:styleId="54">
    <w:name w:val="文档结构图 字符"/>
    <w:link w:val="10"/>
    <w:semiHidden/>
    <w:qFormat/>
    <w:uiPriority w:val="0"/>
    <w:rPr>
      <w:rFonts w:ascii="宋体"/>
      <w:kern w:val="2"/>
      <w:sz w:val="18"/>
      <w:szCs w:val="18"/>
    </w:rPr>
  </w:style>
  <w:style w:type="character" w:customStyle="1" w:styleId="55">
    <w:name w:val="批注文字 字符1"/>
    <w:link w:val="11"/>
    <w:qFormat/>
    <w:uiPriority w:val="99"/>
    <w:rPr>
      <w:kern w:val="2"/>
      <w:sz w:val="21"/>
    </w:rPr>
  </w:style>
  <w:style w:type="character" w:customStyle="1" w:styleId="56">
    <w:name w:val="正文文本缩进 字符"/>
    <w:link w:val="13"/>
    <w:qFormat/>
    <w:uiPriority w:val="0"/>
    <w:rPr>
      <w:kern w:val="2"/>
      <w:sz w:val="21"/>
    </w:rPr>
  </w:style>
  <w:style w:type="character" w:customStyle="1" w:styleId="57">
    <w:name w:val="纯文本 字符"/>
    <w:link w:val="16"/>
    <w:qFormat/>
    <w:uiPriority w:val="0"/>
    <w:rPr>
      <w:rFonts w:ascii="宋体" w:hAnsi="Courier New"/>
      <w:kern w:val="2"/>
      <w:sz w:val="21"/>
    </w:rPr>
  </w:style>
  <w:style w:type="character" w:customStyle="1" w:styleId="58">
    <w:name w:val="日期 字符"/>
    <w:link w:val="18"/>
    <w:qFormat/>
    <w:uiPriority w:val="0"/>
    <w:rPr>
      <w:rFonts w:ascii="Times New Roman" w:hAnsi="Times New Roman" w:eastAsia="宋体"/>
      <w:kern w:val="2"/>
      <w:sz w:val="24"/>
      <w:szCs w:val="21"/>
      <w:lang w:val="en-US" w:eastAsia="zh-CN" w:bidi="ar-SA"/>
    </w:rPr>
  </w:style>
  <w:style w:type="character" w:customStyle="1" w:styleId="59">
    <w:name w:val="正文文本缩进 2 字符"/>
    <w:link w:val="19"/>
    <w:qFormat/>
    <w:uiPriority w:val="0"/>
    <w:rPr>
      <w:rFonts w:ascii="Arial" w:hAnsi="Arial"/>
      <w:kern w:val="28"/>
      <w:sz w:val="24"/>
      <w:lang w:eastAsia="en-US"/>
    </w:rPr>
  </w:style>
  <w:style w:type="character" w:customStyle="1" w:styleId="60">
    <w:name w:val="批注框文本 字符"/>
    <w:link w:val="20"/>
    <w:qFormat/>
    <w:uiPriority w:val="0"/>
    <w:rPr>
      <w:kern w:val="2"/>
      <w:sz w:val="18"/>
    </w:rPr>
  </w:style>
  <w:style w:type="character" w:customStyle="1" w:styleId="61">
    <w:name w:val="页脚 字符"/>
    <w:link w:val="2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62">
    <w:name w:val="页眉 字符"/>
    <w:link w:val="22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63">
    <w:name w:val="正文文本缩进 3 字符"/>
    <w:link w:val="27"/>
    <w:semiHidden/>
    <w:qFormat/>
    <w:uiPriority w:val="99"/>
    <w:rPr>
      <w:rFonts w:ascii="宋体" w:hAnsi="宋体" w:eastAsia="宋体"/>
      <w:kern w:val="2"/>
      <w:sz w:val="16"/>
      <w:szCs w:val="16"/>
      <w:lang w:val="en-US" w:eastAsia="zh-CN" w:bidi="ar-SA"/>
    </w:rPr>
  </w:style>
  <w:style w:type="character" w:customStyle="1" w:styleId="64">
    <w:name w:val="批注主题 字符"/>
    <w:link w:val="31"/>
    <w:qFormat/>
    <w:uiPriority w:val="0"/>
    <w:rPr>
      <w:b/>
      <w:kern w:val="2"/>
      <w:sz w:val="21"/>
    </w:rPr>
  </w:style>
  <w:style w:type="character" w:customStyle="1" w:styleId="65">
    <w:name w:val="next"/>
    <w:qFormat/>
    <w:uiPriority w:val="0"/>
    <w:rPr>
      <w:rFonts w:ascii="宋体" w:hAnsi="宋体" w:eastAsia="宋体"/>
      <w:color w:val="888888"/>
      <w:sz w:val="21"/>
      <w:szCs w:val="21"/>
      <w:lang w:val="en-US" w:eastAsia="zh-CN" w:bidi="ar-SA"/>
    </w:rPr>
  </w:style>
  <w:style w:type="character" w:customStyle="1" w:styleId="66">
    <w:name w:val="bd-open"/>
    <w:qFormat/>
    <w:uiPriority w:val="0"/>
    <w:rPr>
      <w:lang w:val="en-US" w:eastAsia="zh-CN" w:bidi="ar-SA"/>
    </w:rPr>
  </w:style>
  <w:style w:type="character" w:customStyle="1" w:styleId="67">
    <w:name w:val="样式1 字符"/>
    <w:link w:val="68"/>
    <w:qFormat/>
    <w:uiPriority w:val="0"/>
    <w:rPr>
      <w:rFonts w:ascii="宋体" w:hAnsi="宋体" w:eastAsia="宋体"/>
      <w:b/>
      <w:kern w:val="2"/>
      <w:sz w:val="21"/>
      <w:szCs w:val="21"/>
      <w:lang w:val="en-US" w:eastAsia="zh-CN" w:bidi="ar-SA"/>
    </w:rPr>
  </w:style>
  <w:style w:type="paragraph" w:customStyle="1" w:styleId="68">
    <w:name w:val="样式1"/>
    <w:basedOn w:val="1"/>
    <w:link w:val="67"/>
    <w:qFormat/>
    <w:uiPriority w:val="0"/>
    <w:pPr>
      <w:spacing w:before="19" w:beforeLines="19" w:after="19" w:afterLines="19" w:line="360" w:lineRule="auto"/>
      <w:ind w:firstLine="200" w:firstLineChars="200"/>
      <w:textAlignment w:val="baseline"/>
      <w:outlineLvl w:val="2"/>
    </w:pPr>
    <w:rPr>
      <w:b/>
    </w:rPr>
  </w:style>
  <w:style w:type="character" w:customStyle="1" w:styleId="69">
    <w:name w:val="15"/>
    <w:qFormat/>
    <w:uiPriority w:val="0"/>
    <w:rPr>
      <w:rFonts w:hint="default" w:ascii="Times New Roman" w:hAnsi="Times New Roman"/>
      <w:b/>
      <w:sz w:val="20"/>
    </w:rPr>
  </w:style>
  <w:style w:type="character" w:customStyle="1" w:styleId="70">
    <w:name w:val="文档结构图 Char"/>
    <w:qFormat/>
    <w:uiPriority w:val="0"/>
    <w:rPr>
      <w:rFonts w:ascii="宋体"/>
      <w:kern w:val="2"/>
      <w:sz w:val="18"/>
      <w:szCs w:val="18"/>
    </w:rPr>
  </w:style>
  <w:style w:type="character" w:customStyle="1" w:styleId="71">
    <w:name w:val="hover34"/>
    <w:qFormat/>
    <w:uiPriority w:val="0"/>
    <w:rPr>
      <w:rFonts w:ascii="宋体" w:hAnsi="宋体" w:eastAsia="宋体"/>
      <w:sz w:val="21"/>
      <w:szCs w:val="21"/>
      <w:shd w:val="clear" w:color="auto" w:fill="F3F3F3"/>
      <w:lang w:val="en-US" w:eastAsia="zh-CN" w:bidi="ar-SA"/>
    </w:rPr>
  </w:style>
  <w:style w:type="character" w:customStyle="1" w:styleId="72">
    <w:name w:val="tmpztreemove_arrow"/>
    <w:qFormat/>
    <w:uiPriority w:val="0"/>
    <w:rPr>
      <w:rFonts w:ascii="宋体" w:hAnsi="宋体" w:eastAsia="宋体"/>
      <w:sz w:val="21"/>
      <w:szCs w:val="21"/>
      <w:lang w:val="en-US" w:eastAsia="zh-CN" w:bidi="ar-SA"/>
    </w:rPr>
  </w:style>
  <w:style w:type="character" w:customStyle="1" w:styleId="73">
    <w:name w:val="_Style 71"/>
    <w:qFormat/>
    <w:uiPriority w:val="21"/>
    <w:rPr>
      <w:rFonts w:ascii="宋体" w:hAnsi="宋体" w:eastAsia="宋体"/>
      <w:b/>
      <w:bCs/>
      <w:i/>
      <w:iCs/>
      <w:color w:val="4F81BD"/>
      <w:sz w:val="21"/>
      <w:szCs w:val="21"/>
      <w:lang w:val="en-US" w:eastAsia="zh-CN" w:bidi="ar-SA"/>
    </w:rPr>
  </w:style>
  <w:style w:type="character" w:customStyle="1" w:styleId="74">
    <w:name w:val="标题 4 Char"/>
    <w:semiHidden/>
    <w:qFormat/>
    <w:uiPriority w:val="0"/>
    <w:rPr>
      <w:rFonts w:ascii="Calibri Light" w:hAnsi="Calibri Light" w:eastAsia="宋体" w:cs="Times New Roman"/>
      <w:b/>
      <w:bCs/>
      <w:kern w:val="2"/>
      <w:sz w:val="28"/>
      <w:szCs w:val="28"/>
    </w:rPr>
  </w:style>
  <w:style w:type="character" w:customStyle="1" w:styleId="75">
    <w:name w:val="right"/>
    <w:qFormat/>
    <w:uiPriority w:val="0"/>
    <w:rPr>
      <w:lang w:val="en-US" w:eastAsia="zh-CN" w:bidi="ar-SA"/>
    </w:rPr>
  </w:style>
  <w:style w:type="character" w:customStyle="1" w:styleId="76">
    <w:name w:val="font31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lang w:val="en-US" w:eastAsia="zh-CN" w:bidi="ar-SA"/>
    </w:rPr>
  </w:style>
  <w:style w:type="character" w:customStyle="1" w:styleId="77">
    <w:name w:val="Plain Text Char1"/>
    <w:link w:val="78"/>
    <w:qFormat/>
    <w:uiPriority w:val="0"/>
    <w:rPr>
      <w:rFonts w:ascii="宋体" w:hAnsi="Courier New" w:cs="宋体"/>
      <w:szCs w:val="21"/>
    </w:rPr>
  </w:style>
  <w:style w:type="paragraph" w:customStyle="1" w:styleId="78">
    <w:name w:val="纯文本1"/>
    <w:basedOn w:val="1"/>
    <w:link w:val="77"/>
    <w:qFormat/>
    <w:uiPriority w:val="0"/>
    <w:pPr>
      <w:spacing w:line="240" w:lineRule="auto"/>
    </w:pPr>
    <w:rPr>
      <w:rFonts w:ascii="宋体" w:hAnsi="Courier New"/>
      <w:kern w:val="0"/>
      <w:sz w:val="20"/>
      <w:szCs w:val="21"/>
    </w:rPr>
  </w:style>
  <w:style w:type="character" w:customStyle="1" w:styleId="79">
    <w:name w:val="bd-close"/>
    <w:qFormat/>
    <w:uiPriority w:val="0"/>
    <w:rPr>
      <w:rFonts w:ascii="宋体" w:hAnsi="宋体" w:eastAsia="宋体"/>
      <w:vanish/>
      <w:sz w:val="21"/>
      <w:szCs w:val="21"/>
      <w:lang w:val="en-US" w:eastAsia="zh-CN" w:bidi="ar-SA"/>
    </w:rPr>
  </w:style>
  <w:style w:type="character" w:customStyle="1" w:styleId="80">
    <w:name w:val="ISMS-封面-内容"/>
    <w:qFormat/>
    <w:uiPriority w:val="0"/>
    <w:rPr>
      <w:rFonts w:ascii="宋体" w:hAnsi="宋体"/>
      <w:sz w:val="21"/>
    </w:rPr>
  </w:style>
  <w:style w:type="character" w:customStyle="1" w:styleId="81">
    <w:name w:val="批注框文本 Char"/>
    <w:qFormat/>
    <w:uiPriority w:val="0"/>
    <w:rPr>
      <w:kern w:val="2"/>
      <w:sz w:val="18"/>
      <w:szCs w:val="18"/>
    </w:rPr>
  </w:style>
  <w:style w:type="character" w:customStyle="1" w:styleId="82">
    <w:name w:val="hover35"/>
    <w:qFormat/>
    <w:uiPriority w:val="0"/>
    <w:rPr>
      <w:rFonts w:ascii="宋体" w:hAnsi="宋体" w:eastAsia="宋体"/>
      <w:sz w:val="21"/>
      <w:szCs w:val="21"/>
      <w:shd w:val="clear" w:color="auto" w:fill="F3F3F3"/>
      <w:lang w:val="en-US" w:eastAsia="zh-CN" w:bidi="ar-SA"/>
    </w:rPr>
  </w:style>
  <w:style w:type="character" w:customStyle="1" w:styleId="83">
    <w:name w:val="button"/>
    <w:qFormat/>
    <w:uiPriority w:val="0"/>
    <w:rPr>
      <w:rFonts w:ascii="宋体" w:hAnsi="宋体" w:eastAsia="宋体"/>
      <w:sz w:val="21"/>
      <w:szCs w:val="21"/>
      <w:lang w:val="en-US" w:eastAsia="zh-CN" w:bidi="ar-SA"/>
    </w:rPr>
  </w:style>
  <w:style w:type="character" w:customStyle="1" w:styleId="84">
    <w:name w:val="gpa"/>
    <w:qFormat/>
    <w:uiPriority w:val="0"/>
    <w:rPr>
      <w:rFonts w:ascii="Arial" w:hAnsi="Arial" w:eastAsia="宋体" w:cs="Arial"/>
      <w:sz w:val="15"/>
      <w:szCs w:val="15"/>
      <w:lang w:val="en-US" w:eastAsia="zh-CN" w:bidi="ar-SA"/>
    </w:rPr>
  </w:style>
  <w:style w:type="character" w:customStyle="1" w:styleId="85">
    <w:name w:val="标题 2 Char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86">
    <w:name w:val="列出段落 Char"/>
    <w:link w:val="87"/>
    <w:qFormat/>
    <w:uiPriority w:val="34"/>
    <w:rPr>
      <w:rFonts w:ascii="Times New Roman" w:hAnsi="Times New Roman" w:eastAsia="宋体" w:cs="Times New Roman"/>
      <w:szCs w:val="24"/>
    </w:rPr>
  </w:style>
  <w:style w:type="paragraph" w:customStyle="1" w:styleId="87">
    <w:name w:val="_Style 128"/>
    <w:basedOn w:val="1"/>
    <w:next w:val="88"/>
    <w:link w:val="86"/>
    <w:qFormat/>
    <w:uiPriority w:val="34"/>
    <w:pPr>
      <w:widowControl/>
      <w:spacing w:line="240" w:lineRule="auto"/>
      <w:ind w:firstLine="420"/>
    </w:pPr>
    <w:rPr>
      <w:kern w:val="0"/>
      <w:sz w:val="20"/>
      <w:szCs w:val="24"/>
    </w:rPr>
  </w:style>
  <w:style w:type="paragraph" w:styleId="88">
    <w:name w:val="List Paragraph"/>
    <w:basedOn w:val="1"/>
    <w:link w:val="89"/>
    <w:qFormat/>
    <w:uiPriority w:val="34"/>
    <w:pPr>
      <w:spacing w:line="240" w:lineRule="auto"/>
      <w:ind w:firstLine="420" w:firstLineChars="200"/>
    </w:pPr>
    <w:rPr>
      <w:szCs w:val="24"/>
    </w:rPr>
  </w:style>
  <w:style w:type="character" w:customStyle="1" w:styleId="89">
    <w:name w:val="列表段落 字符"/>
    <w:link w:val="88"/>
    <w:qFormat/>
    <w:uiPriority w:val="34"/>
    <w:rPr>
      <w:kern w:val="2"/>
      <w:sz w:val="21"/>
      <w:szCs w:val="24"/>
    </w:rPr>
  </w:style>
  <w:style w:type="character" w:customStyle="1" w:styleId="90">
    <w:name w:val="批注主题 Char"/>
    <w:qFormat/>
    <w:uiPriority w:val="0"/>
    <w:rPr>
      <w:b/>
      <w:bCs/>
      <w:kern w:val="2"/>
      <w:sz w:val="21"/>
      <w:szCs w:val="24"/>
    </w:rPr>
  </w:style>
  <w:style w:type="character" w:customStyle="1" w:styleId="91">
    <w:name w:val="标题3 Char"/>
    <w:link w:val="92"/>
    <w:qFormat/>
    <w:uiPriority w:val="0"/>
    <w:rPr>
      <w:rFonts w:ascii="黑体" w:hAnsi="Arial" w:eastAsia="黑体"/>
      <w:b/>
      <w:kern w:val="2"/>
      <w:sz w:val="24"/>
    </w:rPr>
  </w:style>
  <w:style w:type="paragraph" w:customStyle="1" w:styleId="92">
    <w:name w:val="标题3"/>
    <w:basedOn w:val="3"/>
    <w:next w:val="9"/>
    <w:link w:val="91"/>
    <w:qFormat/>
    <w:uiPriority w:val="0"/>
    <w:pPr>
      <w:spacing w:before="156" w:beforeLines="50" w:beforeAutospacing="0" w:after="156" w:afterLines="50" w:afterAutospacing="0" w:line="440" w:lineRule="exact"/>
      <w:jc w:val="left"/>
      <w:outlineLvl w:val="2"/>
    </w:pPr>
    <w:rPr>
      <w:rFonts w:ascii="黑体" w:eastAsia="黑体"/>
      <w:b w:val="0"/>
      <w:sz w:val="24"/>
    </w:rPr>
  </w:style>
  <w:style w:type="character" w:customStyle="1" w:styleId="93">
    <w:name w:val="left2"/>
    <w:qFormat/>
    <w:uiPriority w:val="0"/>
    <w:rPr>
      <w:rFonts w:ascii="宋体" w:hAnsi="宋体" w:eastAsia="宋体"/>
      <w:color w:val="FF4700"/>
      <w:sz w:val="21"/>
      <w:szCs w:val="21"/>
      <w:lang w:val="en-US" w:eastAsia="zh-CN" w:bidi="ar-SA"/>
    </w:rPr>
  </w:style>
  <w:style w:type="character" w:customStyle="1" w:styleId="94">
    <w:name w:val="prev2"/>
    <w:qFormat/>
    <w:uiPriority w:val="0"/>
    <w:rPr>
      <w:rFonts w:ascii="宋体" w:hAnsi="宋体" w:eastAsia="宋体"/>
      <w:color w:val="888888"/>
      <w:sz w:val="21"/>
      <w:szCs w:val="21"/>
      <w:lang w:val="en-US" w:eastAsia="zh-CN" w:bidi="ar-SA"/>
    </w:rPr>
  </w:style>
  <w:style w:type="character" w:customStyle="1" w:styleId="95">
    <w:name w:val="批注文字 Char"/>
    <w:qFormat/>
    <w:uiPriority w:val="99"/>
    <w:rPr>
      <w:kern w:val="2"/>
      <w:sz w:val="21"/>
    </w:rPr>
  </w:style>
  <w:style w:type="character" w:customStyle="1" w:styleId="96">
    <w:name w:val="ISMS-封面-标题 Char"/>
    <w:link w:val="97"/>
    <w:qFormat/>
    <w:uiPriority w:val="0"/>
    <w:rPr>
      <w:b/>
      <w:bCs/>
      <w:kern w:val="2"/>
      <w:sz w:val="52"/>
      <w:szCs w:val="52"/>
    </w:rPr>
  </w:style>
  <w:style w:type="paragraph" w:customStyle="1" w:styleId="97">
    <w:name w:val="ISMS-封面-标题"/>
    <w:basedOn w:val="1"/>
    <w:link w:val="96"/>
    <w:qFormat/>
    <w:uiPriority w:val="0"/>
    <w:pPr>
      <w:spacing w:line="240" w:lineRule="auto"/>
      <w:jc w:val="center"/>
    </w:pPr>
    <w:rPr>
      <w:b/>
      <w:bCs/>
      <w:sz w:val="52"/>
      <w:szCs w:val="52"/>
    </w:rPr>
  </w:style>
  <w:style w:type="character" w:customStyle="1" w:styleId="98">
    <w:name w:val="layui-layer-tabnow"/>
    <w:qFormat/>
    <w:uiPriority w:val="0"/>
    <w:rPr>
      <w:rFonts w:ascii="宋体" w:hAnsi="宋体" w:eastAsia="宋体"/>
      <w:sz w:val="21"/>
      <w:szCs w:val="21"/>
      <w:bdr w:val="single" w:color="CCCCCC" w:sz="6" w:space="0"/>
      <w:shd w:val="clear" w:color="auto" w:fill="FFFFFF"/>
      <w:lang w:val="en-US" w:eastAsia="zh-CN" w:bidi="ar-SA"/>
    </w:rPr>
  </w:style>
  <w:style w:type="character" w:customStyle="1" w:styleId="99">
    <w:name w:val="inf"/>
    <w:qFormat/>
    <w:uiPriority w:val="0"/>
    <w:rPr>
      <w:rFonts w:ascii="宋体" w:hAnsi="宋体" w:eastAsia="宋体"/>
      <w:color w:val="333333"/>
      <w:sz w:val="18"/>
      <w:szCs w:val="18"/>
      <w:shd w:val="clear" w:color="auto" w:fill="EEEEEE"/>
      <w:lang w:val="en-US" w:eastAsia="zh-CN" w:bidi="ar-SA"/>
    </w:rPr>
  </w:style>
  <w:style w:type="character" w:customStyle="1" w:styleId="100">
    <w:name w:val="first-child"/>
    <w:qFormat/>
    <w:uiPriority w:val="0"/>
    <w:rPr>
      <w:rFonts w:ascii="宋体" w:hAnsi="宋体" w:eastAsia="宋体"/>
      <w:sz w:val="21"/>
      <w:szCs w:val="21"/>
      <w:lang w:val="en-US" w:eastAsia="zh-CN" w:bidi="ar-SA"/>
    </w:rPr>
  </w:style>
  <w:style w:type="character" w:customStyle="1" w:styleId="101">
    <w:name w:val="left"/>
    <w:qFormat/>
    <w:uiPriority w:val="0"/>
    <w:rPr>
      <w:rFonts w:ascii="宋体" w:hAnsi="宋体" w:eastAsia="宋体"/>
      <w:color w:val="FF4700"/>
      <w:sz w:val="21"/>
      <w:szCs w:val="21"/>
      <w:lang w:val="en-US" w:eastAsia="zh-CN" w:bidi="ar-SA"/>
    </w:rPr>
  </w:style>
  <w:style w:type="character" w:customStyle="1" w:styleId="102">
    <w:name w:val="font11"/>
    <w:qFormat/>
    <w:uiPriority w:val="0"/>
    <w:rPr>
      <w:rFonts w:hint="eastAsia" w:ascii="仿宋" w:hAnsi="仿宋" w:eastAsia="仿宋" w:cs="仿宋"/>
      <w:color w:val="FF0000"/>
      <w:sz w:val="20"/>
      <w:szCs w:val="20"/>
      <w:u w:val="none"/>
      <w:lang w:val="en-US" w:eastAsia="zh-CN" w:bidi="ar-SA"/>
    </w:rPr>
  </w:style>
  <w:style w:type="character" w:customStyle="1" w:styleId="103">
    <w:name w:val="列出段落 Char1"/>
    <w:link w:val="104"/>
    <w:qFormat/>
    <w:uiPriority w:val="34"/>
    <w:rPr>
      <w:kern w:val="2"/>
      <w:sz w:val="21"/>
      <w:szCs w:val="24"/>
    </w:rPr>
  </w:style>
  <w:style w:type="paragraph" w:customStyle="1" w:styleId="104">
    <w:name w:val="_Style 126"/>
    <w:basedOn w:val="1"/>
    <w:next w:val="88"/>
    <w:link w:val="103"/>
    <w:qFormat/>
    <w:uiPriority w:val="34"/>
    <w:pPr>
      <w:spacing w:line="240" w:lineRule="auto"/>
      <w:ind w:firstLine="420" w:firstLineChars="200"/>
    </w:pPr>
    <w:rPr>
      <w:szCs w:val="24"/>
    </w:rPr>
  </w:style>
  <w:style w:type="character" w:customStyle="1" w:styleId="105">
    <w:name w:val="正文文本 2 Char1"/>
    <w:qFormat/>
    <w:uiPriority w:val="99"/>
    <w:rPr>
      <w:rFonts w:ascii="Times New Roman" w:hAnsi="Times New Roman" w:eastAsia="宋体" w:cs="Times New Roman"/>
      <w:sz w:val="21"/>
      <w:szCs w:val="24"/>
      <w:lang w:val="en-US" w:eastAsia="zh-CN" w:bidi="ar-SA"/>
    </w:rPr>
  </w:style>
  <w:style w:type="character" w:customStyle="1" w:styleId="106">
    <w:name w:val="selected"/>
    <w:qFormat/>
    <w:uiPriority w:val="0"/>
    <w:rPr>
      <w:rFonts w:ascii="宋体" w:hAnsi="宋体" w:eastAsia="宋体"/>
      <w:sz w:val="21"/>
      <w:szCs w:val="21"/>
      <w:shd w:val="clear" w:color="auto" w:fill="B00006"/>
      <w:lang w:val="en-US" w:eastAsia="zh-CN" w:bidi="ar-SA"/>
    </w:rPr>
  </w:style>
  <w:style w:type="character" w:customStyle="1" w:styleId="107">
    <w:name w:val="_Style 105"/>
    <w:unhideWhenUsed/>
    <w:qFormat/>
    <w:uiPriority w:val="99"/>
    <w:rPr>
      <w:rFonts w:ascii="宋体" w:hAnsi="宋体" w:eastAsia="宋体"/>
      <w:color w:val="605E5C"/>
      <w:sz w:val="21"/>
      <w:szCs w:val="21"/>
      <w:shd w:val="clear" w:color="auto" w:fill="E1DFDD"/>
      <w:lang w:val="en-US" w:eastAsia="zh-CN" w:bidi="ar-SA"/>
    </w:rPr>
  </w:style>
  <w:style w:type="character" w:customStyle="1" w:styleId="108">
    <w:name w:val="font01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lang w:val="en-US" w:eastAsia="zh-CN" w:bidi="ar-SA"/>
    </w:rPr>
  </w:style>
  <w:style w:type="character" w:customStyle="1" w:styleId="109">
    <w:name w:val="info7"/>
    <w:qFormat/>
    <w:uiPriority w:val="0"/>
    <w:rPr>
      <w:lang w:val="en-US" w:eastAsia="zh-CN" w:bidi="ar-SA"/>
    </w:rPr>
  </w:style>
  <w:style w:type="character" w:customStyle="1" w:styleId="110">
    <w:name w:val="hover36"/>
    <w:qFormat/>
    <w:uiPriority w:val="0"/>
    <w:rPr>
      <w:rFonts w:ascii="宋体" w:hAnsi="宋体" w:eastAsia="宋体"/>
      <w:sz w:val="21"/>
      <w:szCs w:val="21"/>
      <w:lang w:val="en-US" w:eastAsia="zh-CN" w:bidi="ar-SA"/>
    </w:rPr>
  </w:style>
  <w:style w:type="character" w:customStyle="1" w:styleId="111">
    <w:name w:val="批注文字 字符"/>
    <w:qFormat/>
    <w:uiPriority w:val="99"/>
    <w:rPr>
      <w:kern w:val="2"/>
      <w:sz w:val="21"/>
    </w:rPr>
  </w:style>
  <w:style w:type="paragraph" w:customStyle="1" w:styleId="112">
    <w:name w:val="p18"/>
    <w:basedOn w:val="1"/>
    <w:qFormat/>
    <w:uiPriority w:val="0"/>
    <w:pPr>
      <w:widowControl/>
      <w:spacing w:after="120" w:afterLines="0" w:afterAutospacing="0" w:line="240" w:lineRule="auto"/>
    </w:pPr>
    <w:rPr>
      <w:kern w:val="0"/>
    </w:rPr>
  </w:style>
  <w:style w:type="paragraph" w:customStyle="1" w:styleId="113">
    <w:name w:val="_Style 111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14">
    <w:name w:val="p0"/>
    <w:basedOn w:val="1"/>
    <w:qFormat/>
    <w:uiPriority w:val="0"/>
    <w:pPr>
      <w:widowControl/>
    </w:pPr>
    <w:rPr>
      <w:kern w:val="0"/>
    </w:rPr>
  </w:style>
  <w:style w:type="paragraph" w:customStyle="1" w:styleId="115">
    <w:name w:val="p15"/>
    <w:basedOn w:val="1"/>
    <w:qFormat/>
    <w:uiPriority w:val="0"/>
    <w:pPr>
      <w:widowControl/>
      <w:spacing w:line="240" w:lineRule="auto"/>
    </w:pPr>
    <w:rPr>
      <w:rFonts w:ascii="宋体" w:hAnsi="宋体"/>
      <w:kern w:val="0"/>
      <w:sz w:val="24"/>
    </w:rPr>
  </w:style>
  <w:style w:type="paragraph" w:customStyle="1" w:styleId="116">
    <w:name w:val="p19"/>
    <w:basedOn w:val="1"/>
    <w:qFormat/>
    <w:uiPriority w:val="0"/>
    <w:pPr>
      <w:widowControl/>
      <w:spacing w:line="240" w:lineRule="auto"/>
      <w:ind w:firstLine="420"/>
    </w:pPr>
    <w:rPr>
      <w:kern w:val="0"/>
      <w:sz w:val="24"/>
    </w:rPr>
  </w:style>
  <w:style w:type="paragraph" w:customStyle="1" w:styleId="117">
    <w:name w:val="正文缩进(ALT+Z)"/>
    <w:basedOn w:val="1"/>
    <w:qFormat/>
    <w:uiPriority w:val="0"/>
    <w:pPr>
      <w:spacing w:line="360" w:lineRule="auto"/>
      <w:ind w:firstLine="200" w:firstLineChars="200"/>
    </w:pPr>
    <w:rPr>
      <w:rFonts w:ascii="宋体" w:eastAsia="仿宋_GB2312"/>
      <w:sz w:val="24"/>
      <w:szCs w:val="24"/>
    </w:rPr>
  </w:style>
  <w:style w:type="paragraph" w:customStyle="1" w:styleId="118">
    <w:name w:val="Body Text 3"/>
    <w:basedOn w:val="1"/>
    <w:qFormat/>
    <w:uiPriority w:val="0"/>
    <w:rPr>
      <w:rFonts w:ascii="宋体"/>
      <w:sz w:val="24"/>
    </w:rPr>
  </w:style>
  <w:style w:type="paragraph" w:customStyle="1" w:styleId="119">
    <w:name w:val="p16"/>
    <w:basedOn w:val="1"/>
    <w:qFormat/>
    <w:uiPriority w:val="0"/>
    <w:pPr>
      <w:widowControl/>
      <w:spacing w:line="240" w:lineRule="auto"/>
    </w:pPr>
    <w:rPr>
      <w:rFonts w:ascii="宋体" w:hAnsi="宋体"/>
      <w:kern w:val="0"/>
      <w:sz w:val="24"/>
    </w:rPr>
  </w:style>
  <w:style w:type="paragraph" w:customStyle="1" w:styleId="120">
    <w:name w:val="1"/>
    <w:basedOn w:val="1"/>
    <w:next w:val="19"/>
    <w:qFormat/>
    <w:uiPriority w:val="0"/>
    <w:pPr>
      <w:spacing w:afterLines="50" w:line="360" w:lineRule="auto"/>
      <w:jc w:val="center"/>
    </w:pPr>
    <w:rPr>
      <w:rFonts w:ascii="宋体" w:hAnsi="宋体"/>
      <w:b/>
      <w:sz w:val="30"/>
    </w:rPr>
  </w:style>
  <w:style w:type="paragraph" w:customStyle="1" w:styleId="121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Calibri"/>
      <w:sz w:val="21"/>
      <w:lang w:val="en-US" w:eastAsia="zh-CN" w:bidi="ar-SA"/>
    </w:rPr>
  </w:style>
  <w:style w:type="paragraph" w:customStyle="1" w:styleId="12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23">
    <w:name w:val="_Style 52"/>
    <w:basedOn w:val="1"/>
    <w:next w:val="88"/>
    <w:qFormat/>
    <w:uiPriority w:val="34"/>
    <w:pPr>
      <w:spacing w:line="240" w:lineRule="auto"/>
      <w:ind w:firstLine="420" w:firstLineChars="200"/>
    </w:pPr>
    <w:rPr>
      <w:szCs w:val="24"/>
    </w:rPr>
  </w:style>
  <w:style w:type="paragraph" w:styleId="124">
    <w:name w:val="No Spacing"/>
    <w:qFormat/>
    <w:uiPriority w:val="1"/>
    <w:pPr>
      <w:widowControl w:val="0"/>
      <w:jc w:val="both"/>
    </w:pPr>
    <w:rPr>
      <w:rFonts w:ascii="Calibri" w:hAnsi="Calibri" w:eastAsia="宋体" w:cs="Calibri"/>
      <w:kern w:val="2"/>
      <w:sz w:val="24"/>
      <w:lang w:val="en-US" w:eastAsia="zh-CN" w:bidi="ar-SA"/>
    </w:rPr>
  </w:style>
  <w:style w:type="paragraph" w:customStyle="1" w:styleId="125">
    <w:name w:val="1正文"/>
    <w:basedOn w:val="1"/>
    <w:qFormat/>
    <w:uiPriority w:val="0"/>
    <w:pPr>
      <w:spacing w:line="560" w:lineRule="exact"/>
      <w:ind w:firstLine="200" w:firstLineChars="200"/>
    </w:pPr>
    <w:rPr>
      <w:rFonts w:ascii="Times New Roman" w:hAnsi="Times New Roman" w:eastAsia="Cambria Math" w:cs="Times New Roman"/>
      <w:sz w:val="32"/>
      <w:szCs w:val="24"/>
    </w:rPr>
  </w:style>
  <w:style w:type="paragraph" w:customStyle="1" w:styleId="126">
    <w:name w:val="p17"/>
    <w:basedOn w:val="1"/>
    <w:qFormat/>
    <w:uiPriority w:val="0"/>
    <w:pPr>
      <w:widowControl/>
      <w:spacing w:line="240" w:lineRule="auto"/>
      <w:ind w:firstLine="420"/>
    </w:pPr>
    <w:rPr>
      <w:kern w:val="0"/>
    </w:rPr>
  </w:style>
  <w:style w:type="paragraph" w:customStyle="1" w:styleId="12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128">
    <w:name w:val="正文1"/>
    <w:basedOn w:val="1"/>
    <w:qFormat/>
    <w:uiPriority w:val="0"/>
    <w:pPr>
      <w:spacing w:line="360" w:lineRule="auto"/>
      <w:ind w:firstLine="200" w:firstLineChars="200"/>
    </w:pPr>
    <w:rPr>
      <w:rFonts w:ascii="宋体" w:hAnsi="宋体" w:cs="微软雅黑"/>
      <w:szCs w:val="24"/>
    </w:rPr>
  </w:style>
  <w:style w:type="paragraph" w:customStyle="1" w:styleId="129">
    <w:name w:val="Char2 Char Char Char1 Char Char Char Char Char Char Char Char1 Char1 Char Char1 Char"/>
    <w:basedOn w:val="1"/>
    <w:qFormat/>
    <w:uiPriority w:val="0"/>
    <w:pPr>
      <w:spacing w:line="240" w:lineRule="auto"/>
    </w:pPr>
    <w:rPr>
      <w:rFonts w:ascii="宋体" w:hAnsi="宋体"/>
      <w:kern w:val="0"/>
      <w:szCs w:val="21"/>
    </w:rPr>
  </w:style>
  <w:style w:type="paragraph" w:customStyle="1" w:styleId="130">
    <w:name w:val="正文格式"/>
    <w:basedOn w:val="1"/>
    <w:qFormat/>
    <w:uiPriority w:val="0"/>
    <w:pPr>
      <w:spacing w:line="300" w:lineRule="auto"/>
      <w:ind w:firstLine="480" w:firstLineChars="200"/>
    </w:pPr>
    <w:rPr>
      <w:rFonts w:ascii="Calibri" w:hAnsi="Calibri" w:eastAsia="宋体" w:cs="宋体"/>
      <w:sz w:val="24"/>
      <w:szCs w:val="22"/>
    </w:rPr>
  </w:style>
  <w:style w:type="paragraph" w:customStyle="1" w:styleId="131">
    <w:name w:val="_Style 129"/>
    <w:semiHidden/>
    <w:qFormat/>
    <w:uiPriority w:val="99"/>
    <w:rPr>
      <w:rFonts w:ascii="Calibri" w:hAnsi="Calibri" w:eastAsia="宋体" w:cs="Calibri"/>
      <w:kern w:val="2"/>
      <w:sz w:val="21"/>
      <w:lang w:val="en-US" w:eastAsia="zh-CN" w:bidi="ar-SA"/>
    </w:rPr>
  </w:style>
  <w:style w:type="paragraph" w:customStyle="1" w:styleId="132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spacing w:line="240" w:lineRule="auto"/>
      <w:jc w:val="left"/>
    </w:pPr>
    <w:rPr>
      <w:rFonts w:ascii="Courier New" w:hAnsi="Courier New"/>
      <w:kern w:val="0"/>
      <w:sz w:val="20"/>
    </w:rPr>
  </w:style>
  <w:style w:type="paragraph" w:customStyle="1" w:styleId="133">
    <w:name w:val="图中文字"/>
    <w:basedOn w:val="1"/>
    <w:qFormat/>
    <w:uiPriority w:val="0"/>
    <w:pPr>
      <w:adjustRightInd w:val="0"/>
      <w:snapToGrid w:val="0"/>
      <w:spacing w:line="0" w:lineRule="atLeast"/>
      <w:jc w:val="center"/>
    </w:pPr>
  </w:style>
  <w:style w:type="paragraph" w:customStyle="1" w:styleId="134">
    <w:name w:val="_Style 132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35">
    <w:name w:val="正文00"/>
    <w:basedOn w:val="1"/>
    <w:qFormat/>
    <w:uiPriority w:val="0"/>
    <w:pPr>
      <w:topLinePunct/>
      <w:spacing w:line="360" w:lineRule="auto"/>
      <w:ind w:firstLine="200" w:firstLineChars="200"/>
    </w:pPr>
    <w:rPr>
      <w:sz w:val="24"/>
      <w:szCs w:val="21"/>
    </w:rPr>
  </w:style>
  <w:style w:type="character" w:customStyle="1" w:styleId="136">
    <w:name w:val="批注文字 Char1"/>
    <w:qFormat/>
    <w:uiPriority w:val="99"/>
    <w:rPr>
      <w:kern w:val="2"/>
      <w:sz w:val="21"/>
    </w:rPr>
  </w:style>
  <w:style w:type="character" w:customStyle="1" w:styleId="137">
    <w:name w:val="标题 3 Char"/>
    <w:qFormat/>
    <w:uiPriority w:val="9"/>
    <w:rPr>
      <w:rFonts w:ascii="宋体" w:hAnsi="宋体" w:eastAsia="仿宋"/>
      <w:b/>
      <w:sz w:val="24"/>
      <w:szCs w:val="36"/>
    </w:rPr>
  </w:style>
  <w:style w:type="paragraph" w:customStyle="1" w:styleId="138">
    <w:name w:val="正文文本 33"/>
    <w:basedOn w:val="1"/>
    <w:qFormat/>
    <w:uiPriority w:val="0"/>
    <w:rPr>
      <w:rFonts w:ascii="宋体" w:hAnsi="Times New Roman" w:cs="Times New Roman"/>
      <w:sz w:val="24"/>
    </w:rPr>
  </w:style>
  <w:style w:type="character" w:customStyle="1" w:styleId="139">
    <w:name w:val="批注文字 字符2"/>
    <w:qFormat/>
    <w:uiPriority w:val="99"/>
    <w:rPr>
      <w:kern w:val="2"/>
      <w:sz w:val="21"/>
    </w:rPr>
  </w:style>
  <w:style w:type="paragraph" w:customStyle="1" w:styleId="140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141">
    <w:name w:val="_Style 160"/>
    <w:basedOn w:val="1"/>
    <w:next w:val="88"/>
    <w:qFormat/>
    <w:uiPriority w:val="34"/>
    <w:pPr>
      <w:spacing w:line="240" w:lineRule="auto"/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6130;&#21153;&#20250;&#35745;&#37096;\&#37319;&#36141;&#21046;&#24230;\Normal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Company>GCMC</Company>
  <Pages>1</Pages>
  <Words>445</Words>
  <Characters>595</Characters>
  <Lines>282</Lines>
  <Paragraphs>79</Paragraphs>
  <TotalTime>1</TotalTime>
  <ScaleCrop>false</ScaleCrop>
  <LinksUpToDate>false</LinksUpToDate>
  <CharactersWithSpaces>596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2024-08-22T06:50:00Z</dcterms:created>
  <dc:creator>GCMC-YD-Hzy</dc:creator>
  <cp:lastModifiedBy>18995</cp:lastModifiedBy>
  <cp:lastPrinted>2022-03-05T05:57:00Z</cp:lastPrinted>
  <dcterms:modified xsi:type="dcterms:W3CDTF">2026-08-10T02:07:54Z</dcterms:modified>
  <dc:title>交通银行股份有限公司北京市分行阜外支行消防改造工程项目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762EA78D4FF74C0C9897ECD0785F5DF0_13</vt:lpwstr>
  </property>
  <property fmtid="{D5CDD505-2E9C-101B-9397-08002B2CF9AE}" pid="4" name="KSOTemplateDocerSaveRecord">
    <vt:lpwstr>eyJoZGlkIjoiY2M2ZTNjNTM4MTdkNGU0ODRlZWFjZjliOGJmZWI2NGIiLCJ1c2VySWQiOiI0NjMzNTkwMTMifQ==</vt:lpwstr>
  </property>
</Properties>
</file>